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6EBE" w14:textId="06133CB8" w:rsidR="009572FD" w:rsidRPr="009D3950" w:rsidRDefault="009572FD" w:rsidP="009D3950">
      <w:pPr>
        <w:pStyle w:val="Heading2"/>
      </w:pPr>
      <w:bookmarkStart w:id="0" w:name="_Toc61294764"/>
      <w:r w:rsidRPr="009D3950">
        <w:t>Bonfire</w:t>
      </w:r>
      <w:r w:rsidR="0083158B" w:rsidRPr="009D3950">
        <w:t xml:space="preserve"> and Halloween</w:t>
      </w:r>
      <w:r w:rsidRPr="009D3950">
        <w:t xml:space="preserve"> </w:t>
      </w:r>
      <w:r w:rsidR="00E15768" w:rsidRPr="009D3950">
        <w:t>c</w:t>
      </w:r>
      <w:r w:rsidR="00CB79DA" w:rsidRPr="009D3950">
        <w:t>ampaign</w:t>
      </w:r>
      <w:r w:rsidRPr="009D3950">
        <w:t xml:space="preserve"> 202</w:t>
      </w:r>
      <w:r w:rsidR="00B41F2F">
        <w:t>5</w:t>
      </w:r>
      <w:r w:rsidRPr="009D3950">
        <w:t xml:space="preserve"> – </w:t>
      </w:r>
      <w:r w:rsidR="009D3950" w:rsidRPr="009D3950">
        <w:t>social media pack</w:t>
      </w:r>
    </w:p>
    <w:p w14:paraId="23B1B8E7" w14:textId="358EFAE5" w:rsidR="00DD767F" w:rsidRPr="009572FD" w:rsidRDefault="00893431" w:rsidP="00936D1E">
      <w:pPr>
        <w:pStyle w:val="Heading3"/>
        <w:rPr>
          <w:color w:val="CA1517" w:themeColor="accent1"/>
        </w:rPr>
      </w:pPr>
      <w:r>
        <w:t>Background</w:t>
      </w:r>
    </w:p>
    <w:p w14:paraId="1A085A81" w14:textId="77777777" w:rsidR="00551298" w:rsidRPr="00A5413E" w:rsidRDefault="00551298" w:rsidP="00551298">
      <w:r>
        <w:t xml:space="preserve">Each year, Greater Manchester undertakes a </w:t>
      </w:r>
      <w:r w:rsidRPr="00A5413E">
        <w:t xml:space="preserve">multi-agency approach to preventing, tackling and protecting against bonfire and firework injuries, anti-social behaviour (ASB) and criminal damage during the Halloween and </w:t>
      </w:r>
      <w:r>
        <w:t>b</w:t>
      </w:r>
      <w:r w:rsidRPr="00A5413E">
        <w:t xml:space="preserve">onfire period. </w:t>
      </w:r>
    </w:p>
    <w:p w14:paraId="4D84C1E8" w14:textId="77777777" w:rsidR="00551298" w:rsidRDefault="00551298" w:rsidP="00551298">
      <w:pPr>
        <w:rPr>
          <w:rFonts w:cs="Arial"/>
        </w:rPr>
      </w:pPr>
      <w:r w:rsidRPr="00A5413E">
        <w:t>The campaign</w:t>
      </w:r>
      <w:r>
        <w:t xml:space="preserve"> is</w:t>
      </w:r>
      <w:r w:rsidRPr="00A5413E">
        <w:t xml:space="preserve"> </w:t>
      </w:r>
      <w:r>
        <w:rPr>
          <w:rFonts w:cs="Arial"/>
        </w:rPr>
        <w:t>led by</w:t>
      </w:r>
      <w:r w:rsidRPr="1B36107E">
        <w:rPr>
          <w:rFonts w:cs="Arial"/>
        </w:rPr>
        <w:t xml:space="preserve"> Greater Manchester Fire and Rescue Service (GMFRS), </w:t>
      </w:r>
      <w:r>
        <w:rPr>
          <w:rFonts w:cs="Arial"/>
        </w:rPr>
        <w:t xml:space="preserve">in partnership with </w:t>
      </w:r>
      <w:r w:rsidRPr="1B36107E">
        <w:rPr>
          <w:rFonts w:cs="Arial"/>
        </w:rPr>
        <w:t>Greater Manchester Police (GMP), Greater Manchester Combined Authority (GMCA) and local councils.</w:t>
      </w:r>
    </w:p>
    <w:p w14:paraId="790FC036" w14:textId="77777777" w:rsidR="00551298" w:rsidRDefault="00551298" w:rsidP="00551298">
      <w:pPr>
        <w:rPr>
          <w:rFonts w:cs="Arial"/>
        </w:rPr>
      </w:pPr>
      <w:r>
        <w:t xml:space="preserve">For </w:t>
      </w:r>
      <w:proofErr w:type="gramStart"/>
      <w:r>
        <w:t>a number of</w:t>
      </w:r>
      <w:proofErr w:type="gramEnd"/>
      <w:r>
        <w:t xml:space="preserve"> years this campaign (previously known as Treacle/Safe4Autumn) has been effective in helping to tackle key issues such as ASB, deliberate fires and firework safety.</w:t>
      </w:r>
      <w:r w:rsidRPr="3035BDFB">
        <w:rPr>
          <w:rFonts w:cs="Arial"/>
        </w:rPr>
        <w:t xml:space="preserve"> </w:t>
      </w:r>
      <w:r>
        <w:rPr>
          <w:rFonts w:cs="Arial"/>
        </w:rPr>
        <w:t xml:space="preserve">Over the last four years, we have developed the Bang Out </w:t>
      </w:r>
      <w:proofErr w:type="gramStart"/>
      <w:r>
        <w:rPr>
          <w:rFonts w:cs="Arial"/>
        </w:rPr>
        <w:t>Of</w:t>
      </w:r>
      <w:proofErr w:type="gramEnd"/>
      <w:r>
        <w:rPr>
          <w:rFonts w:cs="Arial"/>
        </w:rPr>
        <w:t xml:space="preserve"> Order campaign element to reduce ASB over the Halloween and bonfire night period. </w:t>
      </w:r>
    </w:p>
    <w:p w14:paraId="6C4DDD23" w14:textId="77777777" w:rsidR="00551298" w:rsidRPr="00DB60D4" w:rsidRDefault="00551298" w:rsidP="00551298">
      <w:pPr>
        <w:rPr>
          <w:rFonts w:eastAsia="Calibri" w:cs="Arial"/>
          <w:color w:val="auto"/>
        </w:rPr>
      </w:pPr>
      <w:r w:rsidRPr="00AF1D5B">
        <w:rPr>
          <w:rFonts w:eastAsia="Calibri" w:cs="Arial"/>
          <w:color w:val="auto"/>
        </w:rPr>
        <w:t>The headline outcomes for last year’s campaign were mixed. Most measures demonstrated reductions, whilst a couple increased. There were reductions in deliberate primary fires, hoax calls attended by GMFRS, attacks on firefighters and incidents of ASB. Hoax calls to the police and criminal damage offences were also reduced. However, there was an increase in deliberate secondary fires and firework related ASB.</w:t>
      </w:r>
    </w:p>
    <w:p w14:paraId="02297BEF" w14:textId="77777777" w:rsidR="00551298" w:rsidRPr="0072188D" w:rsidRDefault="00551298" w:rsidP="00551298">
      <w:pPr>
        <w:rPr>
          <w:rFonts w:cs="Arial"/>
        </w:rPr>
      </w:pPr>
      <w:r w:rsidRPr="0072188D">
        <w:rPr>
          <w:rFonts w:cs="Arial"/>
        </w:rPr>
        <w:t>This year’s campaign will continue to focus on reducing ASB during the Halloween and bonfire period – including deliberate primary and secondary fires,</w:t>
      </w:r>
      <w:r w:rsidRPr="0072188D">
        <w:t xml:space="preserve"> </w:t>
      </w:r>
      <w:r w:rsidRPr="0072188D">
        <w:rPr>
          <w:rFonts w:cs="Arial"/>
        </w:rPr>
        <w:t>attacks on emergency services and hoax calls. There will also be messages to prevent firework related ASB.</w:t>
      </w:r>
    </w:p>
    <w:p w14:paraId="0C8428D0" w14:textId="77777777" w:rsidR="00551298" w:rsidRDefault="00551298" w:rsidP="00551298">
      <w:pPr>
        <w:rPr>
          <w:rFonts w:cs="Arial"/>
          <w:szCs w:val="24"/>
        </w:rPr>
      </w:pPr>
      <w:r w:rsidRPr="0072188D">
        <w:rPr>
          <w:rFonts w:cs="Arial"/>
          <w:szCs w:val="24"/>
        </w:rPr>
        <w:lastRenderedPageBreak/>
        <w:t>The campaign also aims to reduce the number of fireworks and bonfire injuries by promoting fire safety advice and encouraging residents to attend organised events where possible.</w:t>
      </w:r>
    </w:p>
    <w:p w14:paraId="609A4734" w14:textId="7C658E48" w:rsidR="00CF027E" w:rsidRDefault="00CF027E" w:rsidP="00023417">
      <w:pPr>
        <w:pStyle w:val="Heading5"/>
      </w:pPr>
      <w:r>
        <w:t xml:space="preserve">Campaign materials: </w:t>
      </w:r>
    </w:p>
    <w:p w14:paraId="105C2F1D" w14:textId="449114EC" w:rsidR="00CF027E" w:rsidRPr="00E47E60" w:rsidRDefault="00A5413E" w:rsidP="00684A24">
      <w:pPr>
        <w:pStyle w:val="ListParagraph"/>
      </w:pPr>
      <w:r w:rsidRPr="00E47E60">
        <w:t>Posters</w:t>
      </w:r>
      <w:r w:rsidR="00F332A9" w:rsidRPr="00E47E60">
        <w:t>.</w:t>
      </w:r>
    </w:p>
    <w:p w14:paraId="44BBA4A5" w14:textId="3D8A02AE" w:rsidR="00A5413E" w:rsidRPr="00E47E60" w:rsidRDefault="00A5413E" w:rsidP="00684A24">
      <w:pPr>
        <w:pStyle w:val="ListParagraph"/>
      </w:pPr>
      <w:r w:rsidRPr="00E47E60">
        <w:t xml:space="preserve">Social media graphics </w:t>
      </w:r>
      <w:r w:rsidR="00CF027E" w:rsidRPr="00E47E60">
        <w:t xml:space="preserve">and </w:t>
      </w:r>
      <w:r w:rsidR="00220F04">
        <w:t>MP4</w:t>
      </w:r>
      <w:r w:rsidR="00CF027E" w:rsidRPr="00E47E60">
        <w:t>s</w:t>
      </w:r>
      <w:r w:rsidR="00F332A9" w:rsidRPr="00E47E60">
        <w:t>.</w:t>
      </w:r>
    </w:p>
    <w:p w14:paraId="65394A47" w14:textId="084F7C6D" w:rsidR="00A5413E" w:rsidRPr="00E47E60" w:rsidRDefault="009F4411" w:rsidP="00684A24">
      <w:pPr>
        <w:pStyle w:val="ListParagraph"/>
      </w:pPr>
      <w:r w:rsidRPr="00E47E60">
        <w:t>Artwork for advertising</w:t>
      </w:r>
      <w:r w:rsidR="00A5413E" w:rsidRPr="00E47E60">
        <w:t xml:space="preserve">, </w:t>
      </w:r>
      <w:r w:rsidRPr="00E47E60">
        <w:t>including digital</w:t>
      </w:r>
      <w:r w:rsidR="00A5413E" w:rsidRPr="00E47E60">
        <w:t xml:space="preserve"> screens</w:t>
      </w:r>
      <w:r w:rsidR="00E47E60">
        <w:t>, YouTube, Snap</w:t>
      </w:r>
      <w:r w:rsidR="00041D19">
        <w:t>c</w:t>
      </w:r>
      <w:r w:rsidR="00E47E60">
        <w:t>hat and TikTok</w:t>
      </w:r>
      <w:r w:rsidR="00A5413E" w:rsidRPr="00E47E60">
        <w:t xml:space="preserve">. </w:t>
      </w:r>
    </w:p>
    <w:p w14:paraId="64FF72C9" w14:textId="728C6178" w:rsidR="009724F4" w:rsidRPr="000D43D4" w:rsidRDefault="009724F4" w:rsidP="00684A24">
      <w:pPr>
        <w:pStyle w:val="ListParagraph"/>
      </w:pPr>
      <w:r w:rsidRPr="00D90262">
        <w:t xml:space="preserve">Education resources – primary and secondary </w:t>
      </w:r>
      <w:r w:rsidR="00D90262" w:rsidRPr="00D90262">
        <w:t>resources</w:t>
      </w:r>
      <w:r w:rsidRPr="00D90262">
        <w:t xml:space="preserve"> are available</w:t>
      </w:r>
      <w:r w:rsidR="00D90262" w:rsidRPr="00D90262">
        <w:t xml:space="preserve"> on </w:t>
      </w:r>
      <w:hyperlink r:id="rId11" w:history="1">
        <w:r w:rsidR="00D90262" w:rsidRPr="00D90262">
          <w:rPr>
            <w:rStyle w:val="Hyperlink"/>
          </w:rPr>
          <w:t>StayWise.co.uk</w:t>
        </w:r>
      </w:hyperlink>
      <w:r w:rsidRPr="00D90262">
        <w:t xml:space="preserve">, covering bonfire, Halloween and </w:t>
      </w:r>
      <w:r w:rsidRPr="000D43D4">
        <w:t xml:space="preserve">firework safety messages and information about ASB. </w:t>
      </w:r>
    </w:p>
    <w:p w14:paraId="181D595E" w14:textId="22D90912" w:rsidR="2650B5DB" w:rsidRPr="000D43D4" w:rsidRDefault="000D43D4" w:rsidP="1B36107E">
      <w:pPr>
        <w:pStyle w:val="ListParagraph"/>
        <w:rPr>
          <w:rFonts w:eastAsia="Calibri" w:cs="Arial"/>
          <w:szCs w:val="24"/>
        </w:rPr>
      </w:pPr>
      <w:r w:rsidRPr="000D43D4">
        <w:rPr>
          <w:rFonts w:eastAsia="Calibri" w:cs="Arial"/>
          <w:szCs w:val="24"/>
        </w:rPr>
        <w:t>Creating some</w:t>
      </w:r>
      <w:r w:rsidR="00EC6D4B">
        <w:rPr>
          <w:rFonts w:eastAsia="Calibri" w:cs="Arial"/>
          <w:szCs w:val="24"/>
        </w:rPr>
        <w:t xml:space="preserve"> new</w:t>
      </w:r>
      <w:r w:rsidR="2650B5DB" w:rsidRPr="000D43D4">
        <w:rPr>
          <w:rFonts w:eastAsia="Calibri" w:cs="Arial"/>
          <w:szCs w:val="24"/>
        </w:rPr>
        <w:t xml:space="preserve"> staff video</w:t>
      </w:r>
      <w:r w:rsidRPr="000D43D4">
        <w:rPr>
          <w:rFonts w:eastAsia="Calibri" w:cs="Arial"/>
          <w:szCs w:val="24"/>
        </w:rPr>
        <w:t>s</w:t>
      </w:r>
      <w:r w:rsidR="2650B5DB" w:rsidRPr="000D43D4">
        <w:rPr>
          <w:rFonts w:eastAsia="Calibri" w:cs="Arial"/>
          <w:szCs w:val="24"/>
        </w:rPr>
        <w:t xml:space="preserve"> and picture content</w:t>
      </w:r>
      <w:r w:rsidR="00A86CB4">
        <w:rPr>
          <w:rFonts w:eastAsia="Calibri" w:cs="Arial"/>
          <w:szCs w:val="24"/>
        </w:rPr>
        <w:t>.</w:t>
      </w:r>
      <w:r w:rsidR="2650B5DB" w:rsidRPr="000D43D4">
        <w:rPr>
          <w:rFonts w:eastAsia="Calibri" w:cs="Arial"/>
          <w:szCs w:val="24"/>
        </w:rPr>
        <w:t xml:space="preserve"> </w:t>
      </w:r>
    </w:p>
    <w:p w14:paraId="2967D25F" w14:textId="77777777" w:rsidR="000D43D4" w:rsidRPr="00874819" w:rsidRDefault="000D43D4" w:rsidP="000D43D4">
      <w:pPr>
        <w:pStyle w:val="ListParagraph"/>
        <w:numPr>
          <w:ilvl w:val="0"/>
          <w:numId w:val="0"/>
        </w:numPr>
        <w:ind w:left="720"/>
        <w:rPr>
          <w:rFonts w:eastAsia="Calibri" w:cs="Arial"/>
          <w:szCs w:val="24"/>
          <w:highlight w:val="yellow"/>
        </w:rPr>
      </w:pPr>
    </w:p>
    <w:p w14:paraId="733C83AD" w14:textId="4971A7EA" w:rsidR="00CF027E" w:rsidRDefault="003857D3" w:rsidP="00CF027E">
      <w:pPr>
        <w:rPr>
          <w:color w:val="auto"/>
        </w:rPr>
      </w:pPr>
      <w:r w:rsidRPr="003857D3">
        <w:rPr>
          <w:b/>
          <w:bCs/>
        </w:rPr>
        <w:t xml:space="preserve">Campaign assets are available to download from the </w:t>
      </w:r>
      <w:hyperlink r:id="rId12" w:history="1">
        <w:r w:rsidRPr="001C3B59">
          <w:rPr>
            <w:rStyle w:val="Hyperlink"/>
            <w:b/>
            <w:bCs/>
          </w:rPr>
          <w:t>GMFRS website</w:t>
        </w:r>
      </w:hyperlink>
      <w:r w:rsidR="002F74A9" w:rsidRPr="001C3B59">
        <w:rPr>
          <w:b/>
          <w:bCs/>
        </w:rPr>
        <w:t xml:space="preserve"> (</w:t>
      </w:r>
      <w:r w:rsidR="001C3B59" w:rsidRPr="001C3B59">
        <w:rPr>
          <w:b/>
          <w:bCs/>
        </w:rPr>
        <w:t>‘T</w:t>
      </w:r>
      <w:r w:rsidR="002F74A9" w:rsidRPr="001C3B59">
        <w:rPr>
          <w:b/>
          <w:bCs/>
        </w:rPr>
        <w:t>oolkit</w:t>
      </w:r>
      <w:r w:rsidR="002E2A6D">
        <w:rPr>
          <w:b/>
          <w:bCs/>
        </w:rPr>
        <w:t xml:space="preserve">, </w:t>
      </w:r>
      <w:r w:rsidR="0030634A">
        <w:rPr>
          <w:b/>
          <w:bCs/>
        </w:rPr>
        <w:t>d</w:t>
      </w:r>
      <w:r w:rsidR="002E2A6D">
        <w:rPr>
          <w:b/>
          <w:bCs/>
        </w:rPr>
        <w:t xml:space="preserve">ownloads and </w:t>
      </w:r>
      <w:r w:rsidR="0030634A">
        <w:rPr>
          <w:b/>
          <w:bCs/>
        </w:rPr>
        <w:t>e</w:t>
      </w:r>
      <w:r w:rsidR="002E2A6D">
        <w:rPr>
          <w:b/>
          <w:bCs/>
        </w:rPr>
        <w:t xml:space="preserve">ducation </w:t>
      </w:r>
      <w:r w:rsidR="0030634A">
        <w:rPr>
          <w:b/>
          <w:bCs/>
        </w:rPr>
        <w:t>r</w:t>
      </w:r>
      <w:r w:rsidR="002E2A6D">
        <w:rPr>
          <w:b/>
          <w:bCs/>
        </w:rPr>
        <w:t>esources</w:t>
      </w:r>
      <w:r w:rsidR="001C3B59" w:rsidRPr="001C3B59">
        <w:rPr>
          <w:b/>
          <w:bCs/>
        </w:rPr>
        <w:t>’</w:t>
      </w:r>
      <w:r w:rsidR="002F74A9" w:rsidRPr="001C3B59">
        <w:rPr>
          <w:b/>
          <w:bCs/>
        </w:rPr>
        <w:t xml:space="preserve"> page).</w:t>
      </w:r>
      <w:r w:rsidR="002F74A9">
        <w:t xml:space="preserve"> </w:t>
      </w:r>
      <w:r w:rsidR="004426AA" w:rsidRPr="001B3E46">
        <w:rPr>
          <w:color w:val="auto"/>
        </w:rPr>
        <w:t xml:space="preserve">Artwork for the printed materials </w:t>
      </w:r>
      <w:r w:rsidR="001C3B59" w:rsidRPr="001B3E46">
        <w:rPr>
          <w:color w:val="auto"/>
        </w:rPr>
        <w:t>is available for</w:t>
      </w:r>
      <w:r w:rsidR="004426AA" w:rsidRPr="001B3E46">
        <w:rPr>
          <w:color w:val="auto"/>
        </w:rPr>
        <w:t xml:space="preserve"> partners to print locally if they wish. </w:t>
      </w:r>
    </w:p>
    <w:p w14:paraId="6A0FF6AF" w14:textId="77777777" w:rsidR="00081D24" w:rsidRPr="00CD2E40" w:rsidRDefault="00081D24" w:rsidP="00081D24">
      <w:pPr>
        <w:rPr>
          <w:b/>
          <w:bCs/>
        </w:rPr>
      </w:pPr>
      <w:r w:rsidRPr="00CD2E40">
        <w:rPr>
          <w:b/>
          <w:bCs/>
        </w:rPr>
        <w:t xml:space="preserve">Partners are encouraged to: </w:t>
      </w:r>
    </w:p>
    <w:p w14:paraId="017788B8" w14:textId="77777777" w:rsidR="00081D24" w:rsidRDefault="00081D24" w:rsidP="00081D24">
      <w:pPr>
        <w:pStyle w:val="ListParagraph"/>
        <w:numPr>
          <w:ilvl w:val="0"/>
          <w:numId w:val="21"/>
        </w:numPr>
      </w:pPr>
      <w:r w:rsidRPr="00CD2E40">
        <w:t>Share content from the digital toolkit as widely as possible across all social channels</w:t>
      </w:r>
      <w:r>
        <w:t>.</w:t>
      </w:r>
      <w:r w:rsidRPr="00CD2E40">
        <w:t xml:space="preserve"> </w:t>
      </w:r>
    </w:p>
    <w:p w14:paraId="61C4B8F5" w14:textId="77777777" w:rsidR="00081D24" w:rsidRDefault="00081D24" w:rsidP="00081D24">
      <w:pPr>
        <w:pStyle w:val="ListParagraph"/>
        <w:numPr>
          <w:ilvl w:val="0"/>
          <w:numId w:val="21"/>
        </w:numPr>
      </w:pPr>
      <w:r w:rsidRPr="00CD2E40">
        <w:t>Use the graphics from the digital toolkit across your digital signage network</w:t>
      </w:r>
      <w:r>
        <w:t>.</w:t>
      </w:r>
    </w:p>
    <w:p w14:paraId="52F87F19" w14:textId="77777777" w:rsidR="00081D24" w:rsidRDefault="00081D24" w:rsidP="00081D24">
      <w:pPr>
        <w:pStyle w:val="ListParagraph"/>
        <w:numPr>
          <w:ilvl w:val="0"/>
          <w:numId w:val="21"/>
        </w:numPr>
      </w:pPr>
      <w:r w:rsidRPr="00CD2E40">
        <w:t xml:space="preserve">When issuing press releases please link to </w:t>
      </w:r>
      <w:hyperlink r:id="rId13" w:history="1">
        <w:r w:rsidRPr="00CD2E40">
          <w:rPr>
            <w:rStyle w:val="Hyperlink"/>
          </w:rPr>
          <w:t>https://www.manchesterfire.gov.uk/your-safety/campaigns/bangoutoforder/</w:t>
        </w:r>
      </w:hyperlink>
    </w:p>
    <w:p w14:paraId="2230BD32" w14:textId="47529510" w:rsidR="00081D24" w:rsidRPr="00DB4D20" w:rsidRDefault="00081D24" w:rsidP="00081D24">
      <w:r w:rsidRPr="00B62800">
        <w:t xml:space="preserve">We are issuing a press release </w:t>
      </w:r>
      <w:r w:rsidR="00811682">
        <w:t>at the start of</w:t>
      </w:r>
      <w:r w:rsidRPr="00B62800">
        <w:t xml:space="preserve"> the campaign. Throughout the campaign we will take an agile approach, staying alive to any opportunities which will gain media coverage for the campaign. This may include releases being issued to highlight topics or operational incidents throughout the campaign. Please let us know if you are planning local media/comms activity and include the key messages from this document where relevant.</w:t>
      </w:r>
    </w:p>
    <w:p w14:paraId="60885ACB" w14:textId="77777777" w:rsidR="00081D24" w:rsidRPr="001B3E46" w:rsidRDefault="00081D24" w:rsidP="00CF027E">
      <w:pPr>
        <w:rPr>
          <w:color w:val="auto"/>
        </w:rPr>
      </w:pPr>
    </w:p>
    <w:p w14:paraId="25680CD9" w14:textId="77777777" w:rsidR="00A5413E" w:rsidRDefault="00A5413E" w:rsidP="002E466D">
      <w:pPr>
        <w:pStyle w:val="Heading3"/>
      </w:pPr>
      <w:r>
        <w:t>Key messages:</w:t>
      </w:r>
    </w:p>
    <w:p w14:paraId="2FE88ACB" w14:textId="77777777" w:rsidR="009D4903" w:rsidRPr="00530572" w:rsidRDefault="009D4903" w:rsidP="009D4903">
      <w:pPr>
        <w:pStyle w:val="Heading5"/>
        <w:rPr>
          <w:szCs w:val="24"/>
        </w:rPr>
      </w:pPr>
      <w:r w:rsidRPr="00530572">
        <w:t>Anti-social behaviour:</w:t>
      </w:r>
      <w:r w:rsidRPr="00530572">
        <w:rPr>
          <w:szCs w:val="24"/>
        </w:rPr>
        <w:t xml:space="preserve"> </w:t>
      </w:r>
    </w:p>
    <w:p w14:paraId="072165DE" w14:textId="77777777" w:rsidR="009D4903" w:rsidRPr="00530572" w:rsidRDefault="009D4903" w:rsidP="009D4903">
      <w:pPr>
        <w:pStyle w:val="ListParagraph"/>
      </w:pPr>
      <w:r w:rsidRPr="00530572">
        <w:t>Hoax calls can cost lives. If our crews are dealing with a hoax incident it takes crucial time away from real incidents where people’s lives may be in danger.</w:t>
      </w:r>
    </w:p>
    <w:p w14:paraId="274D9A24" w14:textId="77777777" w:rsidR="009D4903" w:rsidRPr="00530572" w:rsidRDefault="009D4903" w:rsidP="009D4903">
      <w:pPr>
        <w:pStyle w:val="ListParagraph"/>
      </w:pPr>
      <w:r w:rsidRPr="00530572">
        <w:t>Anti-social behaviour, illegal bonfires and misuse of fireworks have serious consequences and will not be tolerated this bonfire night.</w:t>
      </w:r>
    </w:p>
    <w:p w14:paraId="671F1C29" w14:textId="77777777" w:rsidR="009D4903" w:rsidRPr="00530572" w:rsidRDefault="009D4903" w:rsidP="009D4903">
      <w:pPr>
        <w:pStyle w:val="ListParagraph"/>
      </w:pPr>
      <w:r w:rsidRPr="00530572">
        <w:t xml:space="preserve">It's illegal to buy or use fireworks if you're under 18. Don’t start fires or set off illegal fireworks. </w:t>
      </w:r>
    </w:p>
    <w:p w14:paraId="2F883CDE" w14:textId="77777777" w:rsidR="009D4903" w:rsidRPr="00530572" w:rsidRDefault="009D4903" w:rsidP="009D4903">
      <w:pPr>
        <w:pStyle w:val="ListParagraph"/>
      </w:pPr>
      <w:r w:rsidRPr="00530572">
        <w:t xml:space="preserve">To report an illegal </w:t>
      </w:r>
      <w:proofErr w:type="gramStart"/>
      <w:r w:rsidRPr="00530572">
        <w:t>bonfire</w:t>
      </w:r>
      <w:proofErr w:type="gramEnd"/>
      <w:r w:rsidRPr="00530572">
        <w:t xml:space="preserve"> contact your local council. If the fire is out of control call 999.</w:t>
      </w:r>
    </w:p>
    <w:p w14:paraId="1893E0AD" w14:textId="77777777" w:rsidR="009D4903" w:rsidRPr="00530572" w:rsidRDefault="009D4903" w:rsidP="009D4903">
      <w:pPr>
        <w:pStyle w:val="ListParagraph"/>
      </w:pPr>
      <w:r w:rsidRPr="00530572">
        <w:t>Members of the public can dispose of unused fireworks safely, as part of our fireworks amnesty, by calling GMFRS on 0800 555 815.</w:t>
      </w:r>
    </w:p>
    <w:p w14:paraId="7C1F0005" w14:textId="77777777" w:rsidR="009D4903" w:rsidRPr="00E15D2F" w:rsidRDefault="009D4903" w:rsidP="009D4903">
      <w:pPr>
        <w:pStyle w:val="ListParagraph"/>
      </w:pPr>
      <w:r w:rsidRPr="00E15D2F">
        <w:t>Free and confidential support is open to anyone affected by anti-social behaviour or crime this bonfire night. Call 0800 876 6155</w:t>
      </w:r>
      <w:r w:rsidRPr="00E15D2F">
        <w:rPr>
          <w:b/>
          <w:bCs/>
        </w:rPr>
        <w:t xml:space="preserve"> </w:t>
      </w:r>
      <w:r w:rsidRPr="00E15D2F">
        <w:t xml:space="preserve">or visit </w:t>
      </w:r>
      <w:hyperlink r:id="rId14">
        <w:r w:rsidRPr="00E15D2F">
          <w:rPr>
            <w:rStyle w:val="Hyperlink"/>
          </w:rPr>
          <w:t>gmvictims.org.uk</w:t>
        </w:r>
      </w:hyperlink>
      <w:r w:rsidRPr="00E15D2F">
        <w:t xml:space="preserve"> for more information.</w:t>
      </w:r>
    </w:p>
    <w:p w14:paraId="4C50C257" w14:textId="77777777" w:rsidR="009D4903" w:rsidRPr="00E15D2F" w:rsidRDefault="009D4903" w:rsidP="009D4903">
      <w:pPr>
        <w:pStyle w:val="ListParagraph"/>
        <w:rPr>
          <w:rFonts w:ascii="Times New Roman" w:hAnsi="Times New Roman" w:cs="Times New Roman"/>
        </w:rPr>
      </w:pPr>
      <w:r w:rsidRPr="00AF1812">
        <w:t xml:space="preserve">To make a report to police, you can use </w:t>
      </w:r>
      <w:proofErr w:type="spellStart"/>
      <w:r w:rsidRPr="00AF1812">
        <w:t>LiveChat</w:t>
      </w:r>
      <w:proofErr w:type="spellEnd"/>
      <w:r w:rsidRPr="00AF1812">
        <w:t xml:space="preserve"> or online reporting at </w:t>
      </w:r>
      <w:hyperlink r:id="rId15">
        <w:r w:rsidRPr="00AF1812">
          <w:rPr>
            <w:rStyle w:val="Hyperlink"/>
          </w:rPr>
          <w:t>https://www.gmp.police.uk/</w:t>
        </w:r>
      </w:hyperlink>
      <w:r w:rsidRPr="00AF1812">
        <w:t>. You can also call 101. Always dial 999 in an emergency. </w:t>
      </w:r>
    </w:p>
    <w:p w14:paraId="513C6DA1" w14:textId="77777777" w:rsidR="009D4903" w:rsidRPr="00E15D2F" w:rsidRDefault="009D4903" w:rsidP="009D4903">
      <w:pPr>
        <w:pStyle w:val="ListParagraph"/>
      </w:pPr>
      <w:r w:rsidRPr="00E15D2F">
        <w:t>Anonymously report deliberate fire</w:t>
      </w:r>
      <w:r>
        <w:t>-</w:t>
      </w:r>
      <w:r w:rsidRPr="00E15D2F">
        <w:t>setting</w:t>
      </w:r>
      <w:r>
        <w:t xml:space="preserve"> or attacks on firefighters</w:t>
      </w:r>
      <w:r w:rsidRPr="00E15D2F">
        <w:t xml:space="preserve"> to FireStoppers on 0800 169 5558</w:t>
      </w:r>
      <w:r>
        <w:t xml:space="preserve"> or </w:t>
      </w:r>
      <w:hyperlink r:id="rId16" w:history="1">
        <w:r w:rsidRPr="00F94452">
          <w:rPr>
            <w:rStyle w:val="Hyperlink"/>
          </w:rPr>
          <w:t>firestoppersreport.co.uk</w:t>
        </w:r>
      </w:hyperlink>
      <w:r w:rsidRPr="00E15D2F">
        <w:t>.</w:t>
      </w:r>
    </w:p>
    <w:p w14:paraId="16469428" w14:textId="77777777" w:rsidR="009D4903" w:rsidRPr="00E55032" w:rsidRDefault="009D4903" w:rsidP="009D4903">
      <w:pPr>
        <w:pStyle w:val="Heading5"/>
      </w:pPr>
      <w:r w:rsidRPr="00E55032">
        <w:t>Attacks on firefighters/emergency service workers:</w:t>
      </w:r>
    </w:p>
    <w:p w14:paraId="2CAE6DC4" w14:textId="77777777" w:rsidR="009D4903" w:rsidRPr="00E55032" w:rsidRDefault="009D4903" w:rsidP="009D4903">
      <w:pPr>
        <w:pStyle w:val="ListParagraph"/>
      </w:pPr>
      <w:r w:rsidRPr="00E55032">
        <w:lastRenderedPageBreak/>
        <w:t xml:space="preserve">Abuse towards our firefighters/emergency service workers will not be tolerated. Assaulting emergency service workers is illegal and can result in a prison sentence if convicted. </w:t>
      </w:r>
    </w:p>
    <w:p w14:paraId="3AB5CAA0" w14:textId="77777777" w:rsidR="009D4903" w:rsidRPr="00E55032" w:rsidRDefault="009D4903" w:rsidP="009D4903">
      <w:pPr>
        <w:pStyle w:val="ListParagraph"/>
      </w:pPr>
      <w:r w:rsidRPr="00E55032">
        <w:t xml:space="preserve">No one should be attacked for trying to keep you, your families and your friends safe. Respect our emergency service workers this bonfire night. </w:t>
      </w:r>
    </w:p>
    <w:p w14:paraId="6B2B2E78" w14:textId="77777777" w:rsidR="009D4903" w:rsidRPr="00E55032" w:rsidRDefault="009D4903" w:rsidP="009D4903">
      <w:pPr>
        <w:pStyle w:val="ListParagraph"/>
        <w:rPr>
          <w:b/>
          <w:bCs/>
        </w:rPr>
      </w:pPr>
      <w:r w:rsidRPr="00E55032">
        <w:t xml:space="preserve">Emergency service workers put their lives on the line every day to keep you safe and they have their own families to go home to at the end of their shift. Don’t make their jobs any harder. </w:t>
      </w:r>
    </w:p>
    <w:p w14:paraId="72A2A355" w14:textId="77777777" w:rsidR="009D4903" w:rsidRPr="00E55032" w:rsidRDefault="009D4903" w:rsidP="009D4903">
      <w:pPr>
        <w:pStyle w:val="ListParagraph"/>
        <w:rPr>
          <w:b/>
          <w:bCs/>
        </w:rPr>
      </w:pPr>
      <w:r w:rsidRPr="00E55032">
        <w:t xml:space="preserve">If a fire engine is damaged due to being attacked this bonfire night, it might not be available to respond to serious emergencies in your area. </w:t>
      </w:r>
    </w:p>
    <w:p w14:paraId="6460E9E4" w14:textId="77777777" w:rsidR="009D4903" w:rsidRPr="00E55032" w:rsidRDefault="009D4903" w:rsidP="009D4903">
      <w:pPr>
        <w:pStyle w:val="Heading5"/>
      </w:pPr>
      <w:r w:rsidRPr="00E55032">
        <w:t>General, including firework safety:</w:t>
      </w:r>
    </w:p>
    <w:p w14:paraId="4A470C38" w14:textId="0B5EEF58" w:rsidR="003A3A50" w:rsidRPr="00E55032" w:rsidRDefault="009D4903" w:rsidP="003A3A50">
      <w:pPr>
        <w:pStyle w:val="ListParagraph"/>
      </w:pPr>
      <w:r w:rsidRPr="00E55032">
        <w:t>Have a safe and enjoyable Halloween and bonfire night – please go to organised events. Find an event near you –</w:t>
      </w:r>
      <w:r w:rsidR="003A3A50" w:rsidRPr="003A3A50">
        <w:t>.</w:t>
      </w:r>
      <w:hyperlink r:id="rId17" w:history="1">
        <w:r w:rsidR="003A3A50" w:rsidRPr="003A3A50">
          <w:rPr>
            <w:rStyle w:val="Hyperlink"/>
          </w:rPr>
          <w:t>manchesterfire.gov.uk/your-safety/campaigns/</w:t>
        </w:r>
        <w:proofErr w:type="spellStart"/>
        <w:r w:rsidR="003A3A50" w:rsidRPr="003A3A50">
          <w:rPr>
            <w:rStyle w:val="Hyperlink"/>
          </w:rPr>
          <w:t>bangoutoforder</w:t>
        </w:r>
        <w:proofErr w:type="spellEnd"/>
      </w:hyperlink>
      <w:r w:rsidR="003A3A50">
        <w:t>.</w:t>
      </w:r>
    </w:p>
    <w:p w14:paraId="296D511B" w14:textId="77777777" w:rsidR="009D4903" w:rsidRPr="00E55032" w:rsidRDefault="009D4903" w:rsidP="009D4903">
      <w:pPr>
        <w:pStyle w:val="ListParagraph"/>
        <w:rPr>
          <w:rFonts w:eastAsiaTheme="minorEastAsia"/>
        </w:rPr>
      </w:pPr>
      <w:r w:rsidRPr="00E55032">
        <w:t>Our advice is not to have fireworks and bonfires at home, but if you are going to celebrate at home, please stay safe by following the Firework Code and our bonfire guidance.</w:t>
      </w:r>
    </w:p>
    <w:p w14:paraId="61CD3679" w14:textId="77777777" w:rsidR="009D4903" w:rsidRPr="00E55032" w:rsidRDefault="009D4903" w:rsidP="009D4903">
      <w:pPr>
        <w:pStyle w:val="ListParagraph"/>
      </w:pPr>
      <w:r w:rsidRPr="00E55032">
        <w:t xml:space="preserve">Alcohol and fireworks do not mix and can lead to devastating injuries. </w:t>
      </w:r>
      <w:r w:rsidRPr="00E55032">
        <w:rPr>
          <w:rFonts w:eastAsia="Arial"/>
          <w:color w:val="000000" w:themeColor="text1"/>
        </w:rPr>
        <w:t>Our advice is not to have fireworks at home, but if you are please do so</w:t>
      </w:r>
      <w:r w:rsidRPr="00E55032">
        <w:t xml:space="preserve"> safely and follow the Firework Code.</w:t>
      </w:r>
    </w:p>
    <w:p w14:paraId="18AFAC9B" w14:textId="77777777" w:rsidR="009D4903" w:rsidRPr="00E55032" w:rsidRDefault="009D4903" w:rsidP="009D4903">
      <w:pPr>
        <w:pStyle w:val="ListParagraph"/>
      </w:pPr>
      <w:r w:rsidRPr="00E55032">
        <w:t>Children’s Halloween costumes and other seasonal / themed costumes are currently classified as toys. You should check they are UKCA or CE marked to ensure they meet the required safety standards. Remember all garments have a risk of being flammable – you must keep them away from naked flames to prevent your child from sustaining devastating burns.</w:t>
      </w:r>
    </w:p>
    <w:p w14:paraId="267D7853" w14:textId="77777777" w:rsidR="009D4903" w:rsidRPr="00066FA8" w:rsidRDefault="009D4903" w:rsidP="009D4903">
      <w:pPr>
        <w:pStyle w:val="ListParagraph"/>
        <w:rPr>
          <w:rFonts w:asciiTheme="minorHAnsi" w:eastAsiaTheme="minorEastAsia" w:hAnsiTheme="minorHAnsi"/>
          <w:color w:val="262626" w:themeColor="text1" w:themeTint="D9"/>
        </w:rPr>
      </w:pPr>
      <w:r w:rsidRPr="00E55032">
        <w:t>If your child is planning to go out during the Halloween or bonfire period, make sure you know where they are, what they are doing and how to contact them.</w:t>
      </w:r>
    </w:p>
    <w:p w14:paraId="4FD2DD10" w14:textId="77777777" w:rsidR="00CF027E" w:rsidRDefault="00CF027E" w:rsidP="00A5413E"/>
    <w:p w14:paraId="1B49B6B3" w14:textId="77777777" w:rsidR="00E55032" w:rsidRDefault="00E55032" w:rsidP="00A5413E"/>
    <w:bookmarkEnd w:id="0"/>
    <w:p w14:paraId="457A1B2E" w14:textId="5EEA12F2" w:rsidR="000B6A6D" w:rsidRDefault="000B6A6D" w:rsidP="00CA28C7">
      <w:pPr>
        <w:pStyle w:val="Heading3"/>
      </w:pPr>
      <w:r w:rsidRPr="000B6A6D">
        <w:t>Suggested social media posts</w:t>
      </w:r>
      <w:r w:rsidR="00CA4525">
        <w:t xml:space="preserve"> </w:t>
      </w:r>
      <w:r w:rsidR="00370CF3">
        <w:t>– Facebook and X</w:t>
      </w:r>
    </w:p>
    <w:tbl>
      <w:tblPr>
        <w:tblStyle w:val="TableGrid"/>
        <w:tblW w:w="0" w:type="auto"/>
        <w:tblLook w:val="04A0" w:firstRow="1" w:lastRow="0" w:firstColumn="1" w:lastColumn="0" w:noHBand="0" w:noVBand="1"/>
      </w:tblPr>
      <w:tblGrid>
        <w:gridCol w:w="7056"/>
        <w:gridCol w:w="7056"/>
      </w:tblGrid>
      <w:tr w:rsidR="00227B86" w:rsidRPr="00DE09DA" w14:paraId="40FA21D2" w14:textId="77777777">
        <w:tc>
          <w:tcPr>
            <w:tcW w:w="7056" w:type="dxa"/>
          </w:tcPr>
          <w:p w14:paraId="7727736C" w14:textId="77777777" w:rsidR="000B2734" w:rsidRPr="00DE09DA" w:rsidRDefault="000B2734">
            <w:pPr>
              <w:rPr>
                <w:b/>
                <w:bCs/>
              </w:rPr>
            </w:pPr>
            <w:r w:rsidRPr="00DE09DA">
              <w:rPr>
                <w:b/>
                <w:bCs/>
              </w:rPr>
              <w:t>Suggested post</w:t>
            </w:r>
          </w:p>
        </w:tc>
        <w:tc>
          <w:tcPr>
            <w:tcW w:w="7056" w:type="dxa"/>
          </w:tcPr>
          <w:p w14:paraId="3F83DE76" w14:textId="438F44DD" w:rsidR="000B2734" w:rsidRPr="00DE09DA" w:rsidRDefault="000B2734">
            <w:pPr>
              <w:rPr>
                <w:b/>
                <w:bCs/>
              </w:rPr>
            </w:pPr>
            <w:r w:rsidRPr="00DE09DA">
              <w:rPr>
                <w:b/>
                <w:bCs/>
              </w:rPr>
              <w:t>Graphic</w:t>
            </w:r>
            <w:r w:rsidR="00A60B4E">
              <w:rPr>
                <w:b/>
                <w:bCs/>
              </w:rPr>
              <w:t xml:space="preserve"> and alt text</w:t>
            </w:r>
          </w:p>
        </w:tc>
      </w:tr>
      <w:tr w:rsidR="00227B86" w:rsidRPr="00DE09DA" w14:paraId="458E7505" w14:textId="77777777">
        <w:tc>
          <w:tcPr>
            <w:tcW w:w="7056" w:type="dxa"/>
          </w:tcPr>
          <w:p w14:paraId="1413E979" w14:textId="77777777" w:rsidR="00234F5E" w:rsidRPr="001A5618" w:rsidRDefault="00234F5E" w:rsidP="00234F5E">
            <w:pPr>
              <w:rPr>
                <w:rFonts w:cs="Arial"/>
              </w:rPr>
            </w:pPr>
            <w:r w:rsidRPr="419E32A4">
              <w:rPr>
                <w:rFonts w:cs="Arial"/>
              </w:rPr>
              <w:t>Last year police and firefighters dealt with 930 hoax calls over the bonfire night period.</w:t>
            </w:r>
          </w:p>
          <w:p w14:paraId="043182CE" w14:textId="77777777" w:rsidR="00234F5E" w:rsidRDefault="00234F5E" w:rsidP="00394800"/>
          <w:p w14:paraId="184397D3" w14:textId="552B964A" w:rsidR="00394800" w:rsidRDefault="00394800" w:rsidP="00394800">
            <w:r w:rsidRPr="00447D59">
              <w:t>If our emergency services are dealing with a hoax incident it takes crucial time away from real incidents where people’s lives may be in danger.</w:t>
            </w:r>
            <w:r w:rsidRPr="00BC2CA7">
              <w:rPr>
                <w:rFonts w:ascii="Segoe UI Emoji" w:hAnsi="Segoe UI Emoji" w:cs="Segoe UI Emoji"/>
              </w:rP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3"/>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1"/>
                </mc:Choice>
                <mc:Fallback>
                  <w:t>🚑</w:t>
                </mc:Fallback>
              </mc:AlternateContent>
            </w:r>
          </w:p>
          <w:p w14:paraId="597AB4CB" w14:textId="77777777" w:rsidR="000B2734" w:rsidRDefault="000B2734"/>
          <w:p w14:paraId="5376AA42" w14:textId="77777777" w:rsidR="000B2734" w:rsidRDefault="000B2734">
            <w:r>
              <w:t>Making a hoax call could land you a heavy fine or 6 months in prison.</w:t>
            </w:r>
          </w:p>
          <w:p w14:paraId="184C8D5C" w14:textId="0CD9A309" w:rsidR="000B2734" w:rsidRDefault="000B2734"/>
          <w:p w14:paraId="303D6C0C" w14:textId="573A690D" w:rsidR="000B2734" w:rsidRPr="00447D59" w:rsidRDefault="000B2734" w:rsidP="000356D6">
            <w:r>
              <w:t>#</w:t>
            </w:r>
            <w:r w:rsidRPr="00447D59">
              <w:t>BangOutOfOrder</w:t>
            </w:r>
            <w:r>
              <w:t xml:space="preserve"> </w:t>
            </w:r>
          </w:p>
          <w:p w14:paraId="4BD7AE7B" w14:textId="61A0A454" w:rsidR="000B2734" w:rsidRPr="00447D59" w:rsidRDefault="000B2734">
            <w:r>
              <w:t>#</w:t>
            </w:r>
            <w:r w:rsidRPr="00DE09DA">
              <w:t>Bonfire</w:t>
            </w:r>
            <w:r>
              <w:t>Night</w:t>
            </w:r>
          </w:p>
          <w:p w14:paraId="2C4D7708" w14:textId="77777777" w:rsidR="000B2734" w:rsidRPr="00DE09DA" w:rsidRDefault="000B2734">
            <w:pPr>
              <w:rPr>
                <w:b/>
                <w:bCs/>
              </w:rPr>
            </w:pPr>
          </w:p>
        </w:tc>
        <w:tc>
          <w:tcPr>
            <w:tcW w:w="7056" w:type="dxa"/>
          </w:tcPr>
          <w:p w14:paraId="2A277EB9" w14:textId="77777777" w:rsidR="00556F4A" w:rsidRPr="00EB378B" w:rsidRDefault="00556F4A" w:rsidP="00556F4A">
            <w:r w:rsidRPr="00EB378B">
              <w:rPr>
                <w:noProof/>
              </w:rPr>
              <w:drawing>
                <wp:inline distT="0" distB="0" distL="0" distR="0" wp14:anchorId="4201EEE5" wp14:editId="5E37593B">
                  <wp:extent cx="1397072" cy="1778091"/>
                  <wp:effectExtent l="0" t="0" r="0" b="0"/>
                  <wp:docPr id="2056208836" name="Picture 1" descr="Illustration of hand holding a phone with a fire engine, pound signs and handcuffs in the background. Make a prank call. Pay for it. #BangOutOfOrder GM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08836" name="Picture 1" descr="Illustration of hand holding a phone with a fire engine, pound signs and handcuffs in the background. Make a prank call. Pay for it. #BangOutOfOrder GMFRS logo"/>
                          <pic:cNvPicPr/>
                        </pic:nvPicPr>
                        <pic:blipFill>
                          <a:blip r:embed="rId18"/>
                          <a:stretch>
                            <a:fillRect/>
                          </a:stretch>
                        </pic:blipFill>
                        <pic:spPr>
                          <a:xfrm>
                            <a:off x="0" y="0"/>
                            <a:ext cx="1397072" cy="1778091"/>
                          </a:xfrm>
                          <a:prstGeom prst="rect">
                            <a:avLst/>
                          </a:prstGeom>
                        </pic:spPr>
                      </pic:pic>
                    </a:graphicData>
                  </a:graphic>
                </wp:inline>
              </w:drawing>
            </w:r>
          </w:p>
          <w:p w14:paraId="32DC3949" w14:textId="48355B72" w:rsidR="0035723D" w:rsidRPr="00193A38" w:rsidRDefault="00556F4A" w:rsidP="00556F4A">
            <w:r w:rsidRPr="00EB378B">
              <w:t>Illustration of hand holding a phone with a fire engine, pound signs and handcuffs in the background. Make a prank call. Pay for it. #BangOutOfOrder GMFRS logo</w:t>
            </w:r>
          </w:p>
        </w:tc>
      </w:tr>
      <w:tr w:rsidR="00B51EF3" w:rsidRPr="00DE09DA" w14:paraId="7B7ACC90" w14:textId="77777777">
        <w:tc>
          <w:tcPr>
            <w:tcW w:w="7056" w:type="dxa"/>
          </w:tcPr>
          <w:p w14:paraId="037C09E9" w14:textId="561CB8F7" w:rsidR="00B51EF3" w:rsidRDefault="5312759F" w:rsidP="00B51EF3">
            <w:r w:rsidRPr="336C5B2C">
              <w:rPr>
                <w:rFonts w:cs="Arial"/>
              </w:rPr>
              <w:lastRenderedPageBreak/>
              <w:t>Last year there were 1,014 reports of anti-social behaviour involving fireworks over the bonfire night period.</w:t>
            </w:r>
            <w:r>
              <w:t xml:space="preserve"> </w:t>
            </w:r>
          </w:p>
          <w:p w14:paraId="590D7A8E" w14:textId="25C81C76" w:rsidR="00B51EF3" w:rsidRDefault="00B51EF3" w:rsidP="00B51EF3"/>
          <w:p w14:paraId="547E48F1" w14:textId="17BEC9D5" w:rsidR="00B51EF3" w:rsidRDefault="00B51EF3" w:rsidP="00B51EF3">
            <w:r>
              <w:t>Playing with</w:t>
            </w:r>
            <w:r w:rsidRPr="00E50521">
              <w:t xml:space="preserve"> fireworks is #BangOutOfOrder and can have serious consequences, including injuries to yourself or others.</w:t>
            </w:r>
          </w:p>
          <w:p w14:paraId="0BC13439" w14:textId="54F7EF74" w:rsidR="00B51EF3" w:rsidRPr="00E50521" w:rsidRDefault="00B51EF3" w:rsidP="00B51EF3"/>
          <w:p w14:paraId="44B603FE" w14:textId="17677DDA" w:rsidR="00B51EF3" w:rsidRDefault="00B51EF3" w:rsidP="00B51EF3">
            <w:r w:rsidRPr="00E50521">
              <w:t xml:space="preserve">Always follow the Firework </w:t>
            </w:r>
            <w:r w:rsidR="00124D89">
              <w:t xml:space="preserve">Safety </w:t>
            </w:r>
            <w:r w:rsidRPr="00E50521">
              <w:t>Code.</w:t>
            </w:r>
          </w:p>
          <w:p w14:paraId="15C410ED" w14:textId="77777777" w:rsidR="00B51EF3" w:rsidRDefault="00B51EF3" w:rsidP="00B51EF3">
            <w:r>
              <w:t xml:space="preserve">Find out more </w:t>
            </w:r>
            <w:r w:rsidRPr="1B36107E">
              <w:rPr>
                <w:rFonts w:ascii="Segoe UI Emoji" w:hAnsi="Segoe UI Emoji" w:cs="Segoe UI Emoji"/>
              </w:rPr>
              <w:t>👇</w:t>
            </w:r>
            <w:r>
              <w:br/>
            </w:r>
            <w:hyperlink r:id="rId19">
              <w:r w:rsidRPr="1B36107E">
                <w:rPr>
                  <w:rStyle w:val="Hyperlink"/>
                </w:rPr>
                <w:t>https://www.manchesterfire.gov.uk/your-safety/campaigns/bangoutoforder/</w:t>
              </w:r>
            </w:hyperlink>
            <w:r>
              <w:t xml:space="preserve"> </w:t>
            </w:r>
          </w:p>
          <w:p w14:paraId="65B433E2" w14:textId="77777777" w:rsidR="00B51EF3" w:rsidRDefault="00B51EF3" w:rsidP="00B51EF3"/>
        </w:tc>
        <w:tc>
          <w:tcPr>
            <w:tcW w:w="7056" w:type="dxa"/>
          </w:tcPr>
          <w:p w14:paraId="6B381C92" w14:textId="77777777" w:rsidR="00B51EF3" w:rsidRPr="00EB378B" w:rsidRDefault="00B51EF3" w:rsidP="00B51EF3">
            <w:r w:rsidRPr="00EB378B">
              <w:rPr>
                <w:noProof/>
              </w:rPr>
              <w:drawing>
                <wp:inline distT="0" distB="0" distL="0" distR="0" wp14:anchorId="227D654F" wp14:editId="26719C1D">
                  <wp:extent cx="1390721" cy="1778091"/>
                  <wp:effectExtent l="0" t="0" r="0" b="0"/>
                  <wp:docPr id="1453051828" name="Picture 1" descr="Illustration of hand with bandage. Play with fireworks. Get burnt. #BangOutOfOrder GM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51828" name="Picture 1" descr="Illustration of hand with bandage. Play with fireworks. Get burnt. #BangOutOfOrder GMFRS logo"/>
                          <pic:cNvPicPr/>
                        </pic:nvPicPr>
                        <pic:blipFill>
                          <a:blip r:embed="rId20"/>
                          <a:stretch>
                            <a:fillRect/>
                          </a:stretch>
                        </pic:blipFill>
                        <pic:spPr>
                          <a:xfrm>
                            <a:off x="0" y="0"/>
                            <a:ext cx="1390721" cy="1778091"/>
                          </a:xfrm>
                          <a:prstGeom prst="rect">
                            <a:avLst/>
                          </a:prstGeom>
                        </pic:spPr>
                      </pic:pic>
                    </a:graphicData>
                  </a:graphic>
                </wp:inline>
              </w:drawing>
            </w:r>
          </w:p>
          <w:p w14:paraId="5FD4A2EA" w14:textId="62AD03F3" w:rsidR="00B51EF3" w:rsidRDefault="00B51EF3" w:rsidP="00B51EF3">
            <w:r w:rsidRPr="00EB378B">
              <w:t>Illustration of hand with bandage. Play with fireworks. Get burnt. #BangOutOfOrder GMFRS logo</w:t>
            </w:r>
          </w:p>
        </w:tc>
      </w:tr>
      <w:tr w:rsidR="00AA2523" w:rsidRPr="00DE09DA" w14:paraId="2D78F5FB" w14:textId="77777777">
        <w:tc>
          <w:tcPr>
            <w:tcW w:w="7056" w:type="dxa"/>
          </w:tcPr>
          <w:p w14:paraId="61E3BF7E" w14:textId="2069A4E5" w:rsidR="00975374" w:rsidRDefault="00975374" w:rsidP="00975374">
            <w:pPr>
              <w:rPr>
                <w:rFonts w:cs="Arial"/>
                <w:szCs w:val="24"/>
              </w:rPr>
            </w:pPr>
            <w:r w:rsidRPr="00C00178">
              <w:rPr>
                <w:rFonts w:cs="Arial"/>
                <w:szCs w:val="24"/>
              </w:rPr>
              <w:t>Last year</w:t>
            </w:r>
            <w:r>
              <w:rPr>
                <w:rFonts w:cs="Arial"/>
                <w:szCs w:val="24"/>
              </w:rPr>
              <w:t xml:space="preserve"> </w:t>
            </w:r>
            <w:r w:rsidR="000E06A0">
              <w:rPr>
                <w:rFonts w:cs="Arial"/>
                <w:szCs w:val="24"/>
              </w:rPr>
              <w:t>@manchesterfire</w:t>
            </w:r>
            <w:r>
              <w:rPr>
                <w:rFonts w:cs="Arial"/>
                <w:szCs w:val="24"/>
              </w:rPr>
              <w:t xml:space="preserve"> attended</w:t>
            </w:r>
            <w:r w:rsidRPr="00C00178">
              <w:rPr>
                <w:rFonts w:cs="Arial"/>
                <w:szCs w:val="24"/>
              </w:rPr>
              <w:t xml:space="preserve"> </w:t>
            </w:r>
            <w:r>
              <w:rPr>
                <w:rFonts w:cs="Arial"/>
                <w:szCs w:val="24"/>
              </w:rPr>
              <w:t>1,198</w:t>
            </w:r>
            <w:r w:rsidRPr="00C00178">
              <w:rPr>
                <w:rFonts w:cs="Arial"/>
                <w:szCs w:val="24"/>
              </w:rPr>
              <w:t xml:space="preserve"> fires</w:t>
            </w:r>
            <w:r>
              <w:rPr>
                <w:rFonts w:cs="Arial"/>
                <w:szCs w:val="24"/>
              </w:rPr>
              <w:t xml:space="preserve"> started deliberately</w:t>
            </w:r>
            <w:r w:rsidRPr="00C00178">
              <w:rPr>
                <w:rFonts w:cs="Arial"/>
                <w:szCs w:val="24"/>
              </w:rPr>
              <w:t xml:space="preserve"> during the bonfire night period</w:t>
            </w:r>
            <w:r>
              <w:rPr>
                <w:rFonts w:cs="Arial"/>
                <w:szCs w:val="24"/>
              </w:rPr>
              <w:t>.</w:t>
            </w:r>
          </w:p>
          <w:p w14:paraId="47EC8F5F" w14:textId="77777777" w:rsidR="00975374" w:rsidRDefault="00975374" w:rsidP="00975374"/>
          <w:p w14:paraId="79732CD7" w14:textId="77777777" w:rsidR="00AA2523" w:rsidRDefault="00AA2523" w:rsidP="00AA2523">
            <w:r w:rsidRPr="00B822EF">
              <w:t>Anti-social behaviour</w:t>
            </w:r>
            <w:r>
              <w:t xml:space="preserve"> is #BangOutOfOrder and </w:t>
            </w:r>
            <w:r w:rsidRPr="00B822EF">
              <w:t>ha</w:t>
            </w:r>
            <w:r>
              <w:t>s</w:t>
            </w:r>
            <w:r w:rsidRPr="00B822EF">
              <w:t xml:space="preserve"> serious consequences</w:t>
            </w:r>
            <w:r>
              <w:t>.</w:t>
            </w:r>
          </w:p>
          <w:p w14:paraId="528C2ADE" w14:textId="77777777" w:rsidR="00AA2523" w:rsidRDefault="00AA2523" w:rsidP="00AA2523"/>
          <w:p w14:paraId="66555CBD" w14:textId="6980B5D6" w:rsidR="00AA2523" w:rsidRDefault="000E5C4D" w:rsidP="00AA2523">
            <w:r>
              <w:t>If</w:t>
            </w:r>
            <w:r w:rsidR="00AA2523" w:rsidRPr="00404715">
              <w:t xml:space="preserve"> you deliberately start a fire or make a hoax call</w:t>
            </w:r>
            <w:r w:rsidR="00AA2523">
              <w:t xml:space="preserve">, </w:t>
            </w:r>
            <w:r w:rsidR="00AA2523" w:rsidRPr="00404715">
              <w:t>you could receive a heavy fine or 6 months in prison</w:t>
            </w:r>
            <w:r w:rsidR="00AA2523">
              <w:t>.</w:t>
            </w:r>
          </w:p>
          <w:p w14:paraId="0DAEFF94" w14:textId="77777777" w:rsidR="00D17851" w:rsidRDefault="00D17851" w:rsidP="00AA2523"/>
          <w:p w14:paraId="51919FE5" w14:textId="08DC619F" w:rsidR="00AA2523" w:rsidRPr="00B822EF" w:rsidRDefault="00AA2523" w:rsidP="00975374"/>
        </w:tc>
        <w:tc>
          <w:tcPr>
            <w:tcW w:w="7056" w:type="dxa"/>
          </w:tcPr>
          <w:p w14:paraId="1B9BE97D" w14:textId="77777777" w:rsidR="00AA2523" w:rsidRPr="00EB378B" w:rsidRDefault="00AA2523" w:rsidP="00AA2523">
            <w:r w:rsidRPr="00EB378B">
              <w:rPr>
                <w:noProof/>
              </w:rPr>
              <w:drawing>
                <wp:inline distT="0" distB="0" distL="0" distR="0" wp14:anchorId="295E7A19" wp14:editId="18A02A57">
                  <wp:extent cx="1409772" cy="1759040"/>
                  <wp:effectExtent l="0" t="0" r="0" b="0"/>
                  <wp:docPr id="551297604" name="Picture 1" descr="Illustration of person behind bars with fire in background. GMFRS logo. Start a fire. Get locked up. #BangOutOf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97604" name="Picture 1" descr="Illustration of person behind bars with fire in background. GMFRS logo. Start a fire. Get locked up. #BangOutOfOrder"/>
                          <pic:cNvPicPr/>
                        </pic:nvPicPr>
                        <pic:blipFill>
                          <a:blip r:embed="rId21"/>
                          <a:stretch>
                            <a:fillRect/>
                          </a:stretch>
                        </pic:blipFill>
                        <pic:spPr>
                          <a:xfrm>
                            <a:off x="0" y="0"/>
                            <a:ext cx="1409772" cy="1759040"/>
                          </a:xfrm>
                          <a:prstGeom prst="rect">
                            <a:avLst/>
                          </a:prstGeom>
                        </pic:spPr>
                      </pic:pic>
                    </a:graphicData>
                  </a:graphic>
                </wp:inline>
              </w:drawing>
            </w:r>
          </w:p>
          <w:p w14:paraId="47591BFA" w14:textId="77777777" w:rsidR="00AA2523" w:rsidRPr="00EB378B" w:rsidRDefault="00AA2523" w:rsidP="00AA2523">
            <w:r w:rsidRPr="00EB378B">
              <w:t>Illustration of person behind bars with fire in background. GMFRS logo. Start a fire. Get locked up. #BangOutOfOrder</w:t>
            </w:r>
          </w:p>
          <w:p w14:paraId="40932F2B" w14:textId="77777777" w:rsidR="00AA2523" w:rsidRPr="00EB378B" w:rsidRDefault="00AA2523" w:rsidP="00AA2523"/>
          <w:p w14:paraId="69856D4B" w14:textId="77777777" w:rsidR="00AA2523" w:rsidRPr="00EB378B" w:rsidRDefault="00AA2523" w:rsidP="00AA2523">
            <w:r w:rsidRPr="00EB378B">
              <w:lastRenderedPageBreak/>
              <w:t>OR</w:t>
            </w:r>
          </w:p>
          <w:p w14:paraId="3EBECCEF" w14:textId="77777777" w:rsidR="00AA2523" w:rsidRPr="00EB378B" w:rsidRDefault="00AA2523" w:rsidP="00AA2523"/>
          <w:p w14:paraId="38C8BBE0" w14:textId="77777777" w:rsidR="00AA2523" w:rsidRPr="00EB378B" w:rsidRDefault="00AA2523" w:rsidP="00AA2523">
            <w:r w:rsidRPr="00EB378B">
              <w:rPr>
                <w:noProof/>
              </w:rPr>
              <w:drawing>
                <wp:inline distT="0" distB="0" distL="0" distR="0" wp14:anchorId="23F3C05B" wp14:editId="59266FE1">
                  <wp:extent cx="1397072" cy="1778091"/>
                  <wp:effectExtent l="0" t="0" r="0" b="0"/>
                  <wp:docPr id="1616879031" name="Picture 1" descr="Illustration of hand holding a phone with a fire engine, pound signs and handcuffs in the background. Make a prank call. Pay for it. #BangOutOfOrder GM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79031" name="Picture 1" descr="Illustration of hand holding a phone with a fire engine, pound signs and handcuffs in the background. Make a prank call. Pay for it. #BangOutOfOrder GMFRS logo"/>
                          <pic:cNvPicPr/>
                        </pic:nvPicPr>
                        <pic:blipFill>
                          <a:blip r:embed="rId18"/>
                          <a:stretch>
                            <a:fillRect/>
                          </a:stretch>
                        </pic:blipFill>
                        <pic:spPr>
                          <a:xfrm>
                            <a:off x="0" y="0"/>
                            <a:ext cx="1397072" cy="1778091"/>
                          </a:xfrm>
                          <a:prstGeom prst="rect">
                            <a:avLst/>
                          </a:prstGeom>
                        </pic:spPr>
                      </pic:pic>
                    </a:graphicData>
                  </a:graphic>
                </wp:inline>
              </w:drawing>
            </w:r>
          </w:p>
          <w:p w14:paraId="5AB0033C" w14:textId="07DC4C0E" w:rsidR="00AA2523" w:rsidRDefault="00AA2523" w:rsidP="00AA2523">
            <w:r w:rsidRPr="00EB378B">
              <w:t>Illustration of hand holding a phone with a fire engine, pound signs and handcuffs in the background. Make a prank call. Pay for it. #BangOutOfOrder GMFRS logo</w:t>
            </w:r>
          </w:p>
        </w:tc>
      </w:tr>
      <w:tr w:rsidR="0015647C" w14:paraId="68B5B845" w14:textId="77777777">
        <w:tc>
          <w:tcPr>
            <w:tcW w:w="7056" w:type="dxa"/>
          </w:tcPr>
          <w:p w14:paraId="3F919343" w14:textId="77777777" w:rsidR="0015647C" w:rsidRDefault="0015647C" w:rsidP="0015647C">
            <w:r w:rsidRPr="00447D59">
              <w:lastRenderedPageBreak/>
              <w:t xml:space="preserve">Don’t </w:t>
            </w:r>
            <w:r>
              <w:t>misuse</w:t>
            </w:r>
            <w:r w:rsidRPr="00447D59">
              <w:t xml:space="preserve"> fireworks</w:t>
            </w:r>
            <w:r>
              <w:t xml:space="preserve"> or </w:t>
            </w:r>
            <w:r w:rsidRPr="00447D59">
              <w:t>start fire</w:t>
            </w:r>
            <w:r>
              <w:t xml:space="preserve">s. </w:t>
            </w:r>
            <w:r w:rsidRPr="00635390">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p>
          <w:p w14:paraId="4ECB4555" w14:textId="77777777" w:rsidR="0015647C" w:rsidRDefault="0015647C" w:rsidP="0015647C"/>
          <w:p w14:paraId="672FBF78" w14:textId="77777777" w:rsidR="0015647C" w:rsidRDefault="0015647C" w:rsidP="0015647C">
            <w:r>
              <w:t>And remember - i</w:t>
            </w:r>
            <w:r w:rsidRPr="00447D59">
              <w:t xml:space="preserve">t's illegal to buy or use fireworks if you're under 18. </w:t>
            </w:r>
          </w:p>
          <w:p w14:paraId="2DD14685" w14:textId="77777777" w:rsidR="0015647C" w:rsidRDefault="0015647C" w:rsidP="0015647C"/>
          <w:p w14:paraId="508B33AF" w14:textId="77777777" w:rsidR="0015647C" w:rsidRDefault="0015647C" w:rsidP="0015647C">
            <w:r>
              <w:t xml:space="preserve">#BangOutOfOrder </w:t>
            </w:r>
          </w:p>
          <w:p w14:paraId="074A927A" w14:textId="77777777" w:rsidR="0015647C" w:rsidRDefault="0015647C" w:rsidP="0015647C">
            <w:r>
              <w:t>#</w:t>
            </w:r>
            <w:r w:rsidRPr="00DE09DA">
              <w:t>Bonfire</w:t>
            </w:r>
            <w:r>
              <w:t>Night</w:t>
            </w:r>
          </w:p>
          <w:p w14:paraId="2B3DDE3B" w14:textId="77777777" w:rsidR="0015647C" w:rsidRPr="00DE09DA" w:rsidRDefault="0015647C" w:rsidP="0015647C"/>
        </w:tc>
        <w:tc>
          <w:tcPr>
            <w:tcW w:w="7056" w:type="dxa"/>
          </w:tcPr>
          <w:p w14:paraId="415633B1" w14:textId="77777777" w:rsidR="0015647C" w:rsidRPr="00EB378B" w:rsidRDefault="0015647C" w:rsidP="0015647C">
            <w:r w:rsidRPr="00EB378B">
              <w:rPr>
                <w:noProof/>
              </w:rPr>
              <w:drawing>
                <wp:inline distT="0" distB="0" distL="0" distR="0" wp14:anchorId="4C03D81F" wp14:editId="7015A236">
                  <wp:extent cx="1390721" cy="1778091"/>
                  <wp:effectExtent l="0" t="0" r="0" b="0"/>
                  <wp:docPr id="1840378130" name="Picture 1" descr="Illustration of hand with bandage. Play with fireworks. Get burnt. #BangOutOfOrder GM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78130" name="Picture 1" descr="Illustration of hand with bandage. Play with fireworks. Get burnt. #BangOutOfOrder GMFRS logo"/>
                          <pic:cNvPicPr/>
                        </pic:nvPicPr>
                        <pic:blipFill>
                          <a:blip r:embed="rId20"/>
                          <a:stretch>
                            <a:fillRect/>
                          </a:stretch>
                        </pic:blipFill>
                        <pic:spPr>
                          <a:xfrm>
                            <a:off x="0" y="0"/>
                            <a:ext cx="1390721" cy="1778091"/>
                          </a:xfrm>
                          <a:prstGeom prst="rect">
                            <a:avLst/>
                          </a:prstGeom>
                        </pic:spPr>
                      </pic:pic>
                    </a:graphicData>
                  </a:graphic>
                </wp:inline>
              </w:drawing>
            </w:r>
          </w:p>
          <w:p w14:paraId="7F833C85" w14:textId="2309DA2E" w:rsidR="0015647C" w:rsidRDefault="0015647C" w:rsidP="0015647C">
            <w:r w:rsidRPr="00EB378B">
              <w:t>Illustration of hand with bandage. Play with fireworks. Get burnt. #BangOutOfOrder GMFRS logo</w:t>
            </w:r>
          </w:p>
        </w:tc>
      </w:tr>
      <w:tr w:rsidR="00935ADD" w14:paraId="298A6833" w14:textId="77777777">
        <w:tc>
          <w:tcPr>
            <w:tcW w:w="7056" w:type="dxa"/>
          </w:tcPr>
          <w:p w14:paraId="7908E193" w14:textId="77777777" w:rsidR="00935ADD" w:rsidRDefault="00935ADD" w:rsidP="00935ADD">
            <w:r>
              <w:lastRenderedPageBreak/>
              <w:t>To</w:t>
            </w:r>
            <w:r w:rsidRPr="00447D59">
              <w:t xml:space="preserve"> report</w:t>
            </w:r>
            <w:r>
              <w:t xml:space="preserve"> an</w:t>
            </w:r>
            <w:r w:rsidRPr="00447D59">
              <w:t xml:space="preserve"> illegal </w:t>
            </w:r>
            <w:proofErr w:type="gramStart"/>
            <w:r w:rsidRPr="00447D59">
              <w:t>bonfire</w:t>
            </w:r>
            <w:proofErr w:type="gramEnd"/>
            <w:r w:rsidRPr="00447D59">
              <w:t xml:space="preserve"> contact your local council. </w:t>
            </w:r>
            <w:r w:rsidRPr="1B36107E">
              <w:rPr>
                <w:rFonts w:ascii="Segoe UI Emoji" w:eastAsia="Segoe UI Emoji" w:hAnsi="Segoe UI Emoji" w:cs="Segoe UI Emoji"/>
              </w:rPr>
              <w:t>☎</w:t>
            </w:r>
          </w:p>
          <w:p w14:paraId="64C2C1E8" w14:textId="77777777" w:rsidR="00935ADD" w:rsidRDefault="00935ADD" w:rsidP="00935ADD">
            <w:r>
              <w:t>If</w:t>
            </w:r>
            <w:r w:rsidRPr="00447D59">
              <w:t xml:space="preserve"> the fire is out of control call 999.</w:t>
            </w:r>
            <w:r>
              <w:t xml:space="preserve"> </w:t>
            </w:r>
            <w:r w:rsidRPr="1B36107E">
              <w:rPr>
                <w:rFonts w:ascii="Segoe UI Emoji" w:eastAsia="Segoe UI Emoji" w:hAnsi="Segoe UI Emoji" w:cs="Segoe UI Emoji"/>
              </w:rPr>
              <w:t>🔥</w:t>
            </w:r>
          </w:p>
          <w:p w14:paraId="1E95C4B7" w14:textId="77777777" w:rsidR="00935ADD" w:rsidRDefault="00935ADD" w:rsidP="00935ADD"/>
          <w:p w14:paraId="72A85561" w14:textId="77777777" w:rsidR="00935ADD" w:rsidRDefault="00935ADD" w:rsidP="00935ADD">
            <w:pPr>
              <w:rPr>
                <w:rFonts w:ascii="Segoe UI Emoji" w:eastAsia="Segoe UI Emoji" w:hAnsi="Segoe UI Emoji" w:cs="Segoe UI Emoji"/>
              </w:rPr>
            </w:pPr>
            <w:r>
              <w:t>Members</w:t>
            </w:r>
            <w:r w:rsidRPr="00447D59">
              <w:t xml:space="preserve"> of the public can dispose of unused fireworks safely, as part of </w:t>
            </w:r>
            <w:r>
              <w:t>the</w:t>
            </w:r>
            <w:r w:rsidRPr="00447D59">
              <w:t xml:space="preserve"> fireworks amnesty, by calling </w:t>
            </w:r>
            <w:r>
              <w:t>@manchesterfire</w:t>
            </w:r>
            <w:r w:rsidRPr="00447D59">
              <w:t xml:space="preserve"> on 0800 555 815.</w:t>
            </w:r>
            <w:r>
              <w:t xml:space="preserve"> </w:t>
            </w:r>
            <w:r w:rsidRPr="1B36107E">
              <w:rPr>
                <w:rFonts w:ascii="Segoe UI Emoji" w:eastAsia="Segoe UI Emoji" w:hAnsi="Segoe UI Emoji" w:cs="Segoe UI Emoji"/>
              </w:rPr>
              <w:t>🎆</w:t>
            </w:r>
          </w:p>
          <w:p w14:paraId="3EE04D38" w14:textId="77777777" w:rsidR="00935ADD" w:rsidRDefault="00935ADD" w:rsidP="00935ADD"/>
          <w:p w14:paraId="38BE1B0C" w14:textId="3DFF353C" w:rsidR="00935ADD" w:rsidRPr="00447D59" w:rsidRDefault="00935ADD" w:rsidP="00935ADD">
            <w:r>
              <w:t>#</w:t>
            </w:r>
            <w:r w:rsidRPr="00447D59">
              <w:t>BangOutOfOrder</w:t>
            </w:r>
            <w:r>
              <w:t xml:space="preserve"> #</w:t>
            </w:r>
            <w:r w:rsidRPr="00DE09DA">
              <w:t>Bonfire</w:t>
            </w:r>
            <w:r>
              <w:t>Night</w:t>
            </w:r>
          </w:p>
        </w:tc>
        <w:tc>
          <w:tcPr>
            <w:tcW w:w="7056" w:type="dxa"/>
          </w:tcPr>
          <w:p w14:paraId="02AA1B1D" w14:textId="77777777" w:rsidR="00935ADD" w:rsidRPr="00EB378B" w:rsidRDefault="00935ADD" w:rsidP="00935ADD">
            <w:r w:rsidRPr="00EB378B">
              <w:rPr>
                <w:noProof/>
              </w:rPr>
              <w:drawing>
                <wp:inline distT="0" distB="0" distL="0" distR="0" wp14:anchorId="4942E240" wp14:editId="7E0ED79E">
                  <wp:extent cx="1409772" cy="1759040"/>
                  <wp:effectExtent l="0" t="0" r="0" b="0"/>
                  <wp:docPr id="1352402321" name="Picture 1" descr="Illustration of person behind bars with fire in background. GMFRS logo. Start a fire. Get locked up. #BangOutOf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02321" name="Picture 1" descr="Illustration of person behind bars with fire in background. GMFRS logo. Start a fire. Get locked up. #BangOutOfOrder"/>
                          <pic:cNvPicPr/>
                        </pic:nvPicPr>
                        <pic:blipFill>
                          <a:blip r:embed="rId21"/>
                          <a:stretch>
                            <a:fillRect/>
                          </a:stretch>
                        </pic:blipFill>
                        <pic:spPr>
                          <a:xfrm>
                            <a:off x="0" y="0"/>
                            <a:ext cx="1409772" cy="1759040"/>
                          </a:xfrm>
                          <a:prstGeom prst="rect">
                            <a:avLst/>
                          </a:prstGeom>
                        </pic:spPr>
                      </pic:pic>
                    </a:graphicData>
                  </a:graphic>
                </wp:inline>
              </w:drawing>
            </w:r>
          </w:p>
          <w:p w14:paraId="70207DE3" w14:textId="52DED29E" w:rsidR="00935ADD" w:rsidRDefault="00935ADD" w:rsidP="00935ADD">
            <w:r w:rsidRPr="00EB378B">
              <w:t>Illustration of person behind bars with fire in background. GMFRS logo. Start a fire. Get locked up. #BangOutOfOrder</w:t>
            </w:r>
          </w:p>
        </w:tc>
      </w:tr>
      <w:tr w:rsidR="008046AC" w14:paraId="69C3ABE7" w14:textId="77777777">
        <w:tc>
          <w:tcPr>
            <w:tcW w:w="7056" w:type="dxa"/>
          </w:tcPr>
          <w:p w14:paraId="612F6CE6" w14:textId="77777777" w:rsidR="008046AC" w:rsidRDefault="008046AC" w:rsidP="008046AC">
            <w:r w:rsidRPr="00E15D2F">
              <w:t xml:space="preserve">Anonymously report </w:t>
            </w:r>
            <w:r>
              <w:t xml:space="preserve">what you know about </w:t>
            </w:r>
            <w:r w:rsidRPr="00E15D2F">
              <w:t>deliberate fire</w:t>
            </w:r>
            <w:r>
              <w:t>-</w:t>
            </w:r>
            <w:r w:rsidRPr="00E15D2F">
              <w:t>setting</w:t>
            </w:r>
            <w:r>
              <w:t xml:space="preserve"> or attacks on firefighters</w:t>
            </w:r>
            <w:r w:rsidRPr="00E15D2F">
              <w:t xml:space="preserve"> to FireStoppers on 0800 169 5558</w:t>
            </w:r>
            <w:r>
              <w:t>.</w:t>
            </w:r>
          </w:p>
          <w:p w14:paraId="7371970F" w14:textId="77777777" w:rsidR="008046AC" w:rsidRDefault="008046AC" w:rsidP="008046AC"/>
          <w:p w14:paraId="67BCFCAE" w14:textId="77777777" w:rsidR="008046AC" w:rsidRDefault="008046AC" w:rsidP="008046AC">
            <w:r>
              <w:t>#BangOutOfOrder</w:t>
            </w:r>
          </w:p>
          <w:p w14:paraId="58367E25" w14:textId="77777777" w:rsidR="008046AC" w:rsidRDefault="008046AC" w:rsidP="008046AC"/>
          <w:p w14:paraId="4837EEF5" w14:textId="77777777" w:rsidR="008046AC" w:rsidRDefault="008046AC" w:rsidP="008046AC"/>
        </w:tc>
        <w:tc>
          <w:tcPr>
            <w:tcW w:w="7056" w:type="dxa"/>
          </w:tcPr>
          <w:p w14:paraId="3D92309A" w14:textId="77777777" w:rsidR="008046AC" w:rsidRPr="00EB378B" w:rsidRDefault="008046AC" w:rsidP="008046AC">
            <w:r w:rsidRPr="00EB378B">
              <w:rPr>
                <w:noProof/>
              </w:rPr>
              <w:drawing>
                <wp:inline distT="0" distB="0" distL="0" distR="0" wp14:anchorId="5FCC0EA4" wp14:editId="67FCE500">
                  <wp:extent cx="1481445" cy="1851755"/>
                  <wp:effectExtent l="0" t="0" r="5080" b="0"/>
                  <wp:docPr id="1115890416" name="Picture 2" descr="Fire burning behind silhouette of fire engine. Deliberate fires destroy communities. Know who’s starting fires? Speak up. Stay safe. Tell us what you know FireStoppers 0800 169 5558 firestoppersreport.co.uk 100% anonymous always. GM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90416" name="Picture 2" descr="Fire burning behind silhouette of fire engine. Deliberate fires destroy communities. Know who’s starting fires? Speak up. Stay safe. Tell us what you know FireStoppers 0800 169 5558 firestoppersreport.co.uk 100% anonymous always. GMFRS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0943" cy="1888627"/>
                          </a:xfrm>
                          <a:prstGeom prst="rect">
                            <a:avLst/>
                          </a:prstGeom>
                          <a:noFill/>
                          <a:ln>
                            <a:noFill/>
                          </a:ln>
                        </pic:spPr>
                      </pic:pic>
                    </a:graphicData>
                  </a:graphic>
                </wp:inline>
              </w:drawing>
            </w:r>
          </w:p>
          <w:p w14:paraId="2C5F51A6" w14:textId="77777777" w:rsidR="008046AC" w:rsidRPr="00EB378B" w:rsidRDefault="008046AC" w:rsidP="008046AC">
            <w:r w:rsidRPr="00EB378B">
              <w:t>Fire burning behind silhouette of fire engine. Deliberate fires destroy communities. Know who’s starting fires? Speak up. Stay safe. Tell us what you know FireStoppers 0800 169 5558 firestoppersreport.co.uk 100% anonymous always. GMFRS logo</w:t>
            </w:r>
          </w:p>
          <w:p w14:paraId="24D71169" w14:textId="77777777" w:rsidR="008046AC" w:rsidRPr="00EB378B" w:rsidRDefault="008046AC" w:rsidP="008046AC">
            <w:pPr>
              <w:rPr>
                <w:noProof/>
              </w:rPr>
            </w:pPr>
          </w:p>
        </w:tc>
      </w:tr>
      <w:tr w:rsidR="008046AC" w14:paraId="7308091D" w14:textId="77777777">
        <w:tc>
          <w:tcPr>
            <w:tcW w:w="7056" w:type="dxa"/>
          </w:tcPr>
          <w:p w14:paraId="57AF57AD" w14:textId="77777777" w:rsidR="008046AC" w:rsidRPr="00702980" w:rsidRDefault="008046AC" w:rsidP="008046AC">
            <w:r w:rsidRPr="00702980">
              <w:lastRenderedPageBreak/>
              <w:t>Free and confidential support is open to anyone affected by anti-social behaviour or crime this</w:t>
            </w:r>
            <w:r>
              <w:t xml:space="preserve"> #Halloween and</w:t>
            </w:r>
            <w:r w:rsidRPr="00702980">
              <w:t xml:space="preserve"> #BonfireNight period. </w:t>
            </w:r>
          </w:p>
          <w:p w14:paraId="7CC37504" w14:textId="77777777" w:rsidR="008046AC" w:rsidRPr="00702980" w:rsidRDefault="008046AC" w:rsidP="008046AC"/>
          <w:p w14:paraId="716D0D3E" w14:textId="77777777" w:rsidR="008046AC" w:rsidRPr="00702980" w:rsidRDefault="008046AC" w:rsidP="008046AC">
            <w:r w:rsidRPr="00702980">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702980">
              <w:t xml:space="preserve"> </w:t>
            </w:r>
            <w:r w:rsidRPr="0032235B">
              <w:rPr>
                <w:b/>
                <w:bCs/>
              </w:rPr>
              <w:t>0800 876 6155</w:t>
            </w:r>
          </w:p>
          <w:p w14:paraId="7FA1E7D9" w14:textId="77777777" w:rsidR="008046AC" w:rsidRPr="00702980" w:rsidRDefault="008046AC" w:rsidP="008046AC">
            <w:r w:rsidRPr="00702980">
              <w:rPr>
                <mc:AlternateContent>
                  <mc:Choice Requires="w16se"/>
                  <mc:Fallback>
                    <w:rFonts w:ascii="Segoe UI Emoji" w:eastAsia="Segoe UI Emoji" w:hAnsi="Segoe UI Emoji" w:cs="Segoe UI Emoji"/>
                  </mc:Fallback>
                </mc:AlternateContent>
              </w:rPr>
              <mc:AlternateContent>
                <mc:Choice Requires="w16se">
                  <w16se:symEx w16se:font="Segoe UI Emoji" w16se:char="1F4BB"/>
                </mc:Choice>
                <mc:Fallback>
                  <w:t>💻</w:t>
                </mc:Fallback>
              </mc:AlternateContent>
            </w:r>
            <w:r w:rsidRPr="00702980">
              <w:t xml:space="preserve"> </w:t>
            </w:r>
            <w:hyperlink r:id="rId23">
              <w:r w:rsidRPr="00702980">
                <w:rPr>
                  <w:rStyle w:val="Hyperlink"/>
                </w:rPr>
                <w:t>gmvictims.org.uk</w:t>
              </w:r>
            </w:hyperlink>
            <w:r w:rsidRPr="00702980">
              <w:t xml:space="preserve"> </w:t>
            </w:r>
          </w:p>
          <w:p w14:paraId="0148786E" w14:textId="77777777" w:rsidR="008046AC" w:rsidRPr="00702980" w:rsidRDefault="008046AC" w:rsidP="008046AC"/>
          <w:p w14:paraId="65386C11" w14:textId="5440CC88" w:rsidR="008046AC" w:rsidRDefault="008046AC" w:rsidP="008046AC">
            <w:r w:rsidRPr="00702980">
              <w:t>#BangOutOfOrder</w:t>
            </w:r>
            <w:r>
              <w:t xml:space="preserve"> </w:t>
            </w:r>
          </w:p>
        </w:tc>
        <w:tc>
          <w:tcPr>
            <w:tcW w:w="7056" w:type="dxa"/>
          </w:tcPr>
          <w:p w14:paraId="54F35C91" w14:textId="77777777" w:rsidR="008046AC" w:rsidRPr="00EB378B" w:rsidRDefault="008046AC" w:rsidP="008046AC">
            <w:r w:rsidRPr="00EB378B">
              <w:rPr>
                <w:noProof/>
              </w:rPr>
              <w:drawing>
                <wp:inline distT="0" distB="0" distL="0" distR="0" wp14:anchorId="1A8DBACB" wp14:editId="1DF9AC5A">
                  <wp:extent cx="1756373" cy="1782415"/>
                  <wp:effectExtent l="0" t="0" r="0" b="8890"/>
                  <wp:docPr id="1434431952" name="Picture 1" descr="Text in a box, reads: Help and support, when you nee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1952" name="Picture 1" descr="Text in a box, reads: Help and support, when you need it."/>
                          <pic:cNvPicPr/>
                        </pic:nvPicPr>
                        <pic:blipFill>
                          <a:blip r:embed="rId24"/>
                          <a:stretch>
                            <a:fillRect/>
                          </a:stretch>
                        </pic:blipFill>
                        <pic:spPr>
                          <a:xfrm>
                            <a:off x="0" y="0"/>
                            <a:ext cx="1762530" cy="1788663"/>
                          </a:xfrm>
                          <a:prstGeom prst="rect">
                            <a:avLst/>
                          </a:prstGeom>
                        </pic:spPr>
                      </pic:pic>
                    </a:graphicData>
                  </a:graphic>
                </wp:inline>
              </w:drawing>
            </w:r>
          </w:p>
          <w:p w14:paraId="4096C4C8" w14:textId="1732FFD8" w:rsidR="008046AC" w:rsidRPr="00EB378B" w:rsidRDefault="008046AC" w:rsidP="008046AC">
            <w:pPr>
              <w:rPr>
                <w:noProof/>
              </w:rPr>
            </w:pPr>
            <w:r w:rsidRPr="00EB378B">
              <w:t>Text in a box, reads: Help and support, when you need it.</w:t>
            </w:r>
          </w:p>
        </w:tc>
      </w:tr>
      <w:tr w:rsidR="005224C2" w14:paraId="5A37856C" w14:textId="77777777">
        <w:tc>
          <w:tcPr>
            <w:tcW w:w="7056" w:type="dxa"/>
          </w:tcPr>
          <w:p w14:paraId="09033D6E" w14:textId="77777777" w:rsidR="005224C2" w:rsidRPr="00843592" w:rsidRDefault="005224C2" w:rsidP="005224C2">
            <w:pPr>
              <w:rPr>
                <w:rStyle w:val="Hyperlink"/>
              </w:rPr>
            </w:pPr>
            <w:r w:rsidRPr="00843592">
              <w:rPr>
                <mc:AlternateContent>
                  <mc:Choice Requires="w16se"/>
                  <mc:Fallback>
                    <w:rFonts w:ascii="Segoe UI Emoji" w:eastAsia="Segoe UI Emoji" w:hAnsi="Segoe UI Emoji" w:cs="Segoe UI Emoji"/>
                  </mc:Fallback>
                </mc:AlternateContent>
              </w:rPr>
              <mc:AlternateContent>
                <mc:Choice Requires="w16se">
                  <w16se:symEx w16se:font="Segoe UI Emoji" w16se:char="1F46E"/>
                </mc:Choice>
                <mc:Fallback>
                  <w:t>👮</w:t>
                </mc:Fallback>
              </mc:AlternateContent>
            </w:r>
            <w:r w:rsidRPr="00843592">
              <w:rPr>
                <mc:AlternateContent>
                  <mc:Choice Requires="w16se"/>
                  <mc:Fallback>
                    <w:rFonts w:ascii="Segoe UI Emoji" w:eastAsia="Segoe UI Emoji" w:hAnsi="Segoe UI Emoji" w:cs="Segoe UI Emoji"/>
                  </mc:Fallback>
                </mc:AlternateContent>
              </w:rPr>
              <mc:AlternateContent>
                <mc:Choice Requires="w16se">
                  <w16se:symEx w16se:font="Segoe UI Emoji" w16se:char="1F3FE"/>
                </mc:Choice>
                <mc:Fallback>
                  <w:t>🏾</w:t>
                </mc:Fallback>
              </mc:AlternateContent>
            </w:r>
            <w:r w:rsidRPr="00843592">
              <w:t>‍</w:t>
            </w:r>
            <w:r w:rsidRPr="00843592">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rsidRPr="00843592">
              <w:t xml:space="preserve">️To make a report to @gmpolice you can use </w:t>
            </w:r>
            <w:proofErr w:type="spellStart"/>
            <w:r w:rsidRPr="00843592">
              <w:t>LiveChat</w:t>
            </w:r>
            <w:proofErr w:type="spellEnd"/>
            <w:r w:rsidRPr="00843592">
              <w:t xml:space="preserve"> or online reporting at </w:t>
            </w:r>
            <w:hyperlink r:id="rId25" w:history="1">
              <w:r w:rsidRPr="00843592">
                <w:rPr>
                  <w:rStyle w:val="Hyperlink"/>
                </w:rPr>
                <w:t>https://www.gmp.police.uk/</w:t>
              </w:r>
            </w:hyperlink>
          </w:p>
          <w:p w14:paraId="5C586194" w14:textId="77777777" w:rsidR="005224C2" w:rsidRPr="00843592" w:rsidRDefault="005224C2" w:rsidP="005224C2">
            <w:pPr>
              <w:rPr>
                <w:color w:val="124B60" w:themeColor="accent2"/>
                <w:u w:val="single"/>
              </w:rPr>
            </w:pPr>
          </w:p>
          <w:p w14:paraId="45A44295" w14:textId="77777777" w:rsidR="005224C2" w:rsidRPr="00843592" w:rsidRDefault="005224C2" w:rsidP="005224C2">
            <w:r w:rsidRPr="00843592">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843592">
              <w:t>You can also call 101.</w:t>
            </w:r>
          </w:p>
          <w:p w14:paraId="499B2379" w14:textId="77777777" w:rsidR="005224C2" w:rsidRPr="00843592" w:rsidRDefault="005224C2" w:rsidP="005224C2">
            <w:r w:rsidRPr="00843592">
              <w:rPr>
                <mc:AlternateContent>
                  <mc:Choice Requires="w16se"/>
                  <mc:Fallback>
                    <w:rFonts w:ascii="Segoe UI Emoji" w:eastAsia="Segoe UI Emoji" w:hAnsi="Segoe UI Emoji" w:cs="Segoe UI Emoji"/>
                  </mc:Fallback>
                </mc:AlternateContent>
              </w:rPr>
              <mc:AlternateContent>
                <mc:Choice Requires="w16se">
                  <w16se:symEx w16se:font="Segoe UI Emoji" w16se:char="1F6A8"/>
                </mc:Choice>
                <mc:Fallback>
                  <w:t>🚨</w:t>
                </mc:Fallback>
              </mc:AlternateContent>
            </w:r>
            <w:r w:rsidRPr="00843592">
              <w:t xml:space="preserve"> Always dial 999 in an emergency. </w:t>
            </w:r>
          </w:p>
          <w:p w14:paraId="5FACAE86" w14:textId="77777777" w:rsidR="005224C2" w:rsidRPr="00C07331" w:rsidRDefault="005224C2" w:rsidP="005224C2">
            <w:pPr>
              <w:rPr>
                <w:highlight w:val="yellow"/>
              </w:rPr>
            </w:pPr>
          </w:p>
          <w:p w14:paraId="4A3DFE78" w14:textId="7EB03526" w:rsidR="005224C2" w:rsidRPr="00447D59" w:rsidRDefault="005224C2" w:rsidP="005224C2">
            <w:r w:rsidRPr="00843592">
              <w:t>#BangOutOfOrder #BonfireNight</w:t>
            </w:r>
          </w:p>
        </w:tc>
        <w:tc>
          <w:tcPr>
            <w:tcW w:w="7056" w:type="dxa"/>
          </w:tcPr>
          <w:p w14:paraId="48F3F747" w14:textId="77777777" w:rsidR="005224C2" w:rsidRPr="00EB378B" w:rsidRDefault="005224C2" w:rsidP="005224C2">
            <w:r w:rsidRPr="00EB378B">
              <w:rPr>
                <w:noProof/>
              </w:rPr>
              <w:drawing>
                <wp:inline distT="0" distB="0" distL="0" distR="0" wp14:anchorId="40C02C3F" wp14:editId="22350485">
                  <wp:extent cx="1428823" cy="1778091"/>
                  <wp:effectExtent l="0" t="0" r="0" b="0"/>
                  <wp:docPr id="1349127423" name="Picture 1" descr="Illustration of person’s hands in handcuffs with silhouette of person in background attacking a firefighter. GMFRS logo. Attack a firefighter. Get locked up. #BangOutOf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27423" name="Picture 1" descr="Illustration of person’s hands in handcuffs with silhouette of person in background attacking a firefighter. GMFRS logo. Attack a firefighter. Get locked up. #BangOutOfOrder"/>
                          <pic:cNvPicPr/>
                        </pic:nvPicPr>
                        <pic:blipFill>
                          <a:blip r:embed="rId26"/>
                          <a:stretch>
                            <a:fillRect/>
                          </a:stretch>
                        </pic:blipFill>
                        <pic:spPr>
                          <a:xfrm>
                            <a:off x="0" y="0"/>
                            <a:ext cx="1428823" cy="1778091"/>
                          </a:xfrm>
                          <a:prstGeom prst="rect">
                            <a:avLst/>
                          </a:prstGeom>
                        </pic:spPr>
                      </pic:pic>
                    </a:graphicData>
                  </a:graphic>
                </wp:inline>
              </w:drawing>
            </w:r>
          </w:p>
          <w:p w14:paraId="52623E07" w14:textId="77777777" w:rsidR="005224C2" w:rsidRPr="00EB378B" w:rsidRDefault="005224C2" w:rsidP="005224C2">
            <w:r w:rsidRPr="00EB378B">
              <w:t>Illustration of person’s hands in handcuffs with silhouette of person in background attacking a firefighter. GMFRS logo. Attack a firefighter. Get locked up. #BangOutOfOrder</w:t>
            </w:r>
          </w:p>
          <w:p w14:paraId="1DF26737" w14:textId="77777777" w:rsidR="005224C2" w:rsidRPr="00EB378B" w:rsidRDefault="005224C2" w:rsidP="005224C2"/>
          <w:p w14:paraId="776E6632" w14:textId="77777777" w:rsidR="005224C2" w:rsidRPr="00EB378B" w:rsidRDefault="005224C2" w:rsidP="005224C2">
            <w:r w:rsidRPr="00EB378B">
              <w:t>OR</w:t>
            </w:r>
          </w:p>
          <w:p w14:paraId="6153755D" w14:textId="77777777" w:rsidR="005224C2" w:rsidRPr="00EB378B" w:rsidRDefault="005224C2" w:rsidP="005224C2">
            <w:r w:rsidRPr="00EB378B">
              <w:rPr>
                <w:noProof/>
              </w:rPr>
              <w:lastRenderedPageBreak/>
              <w:drawing>
                <wp:inline distT="0" distB="0" distL="0" distR="0" wp14:anchorId="4AE17328" wp14:editId="7CBC9DFF">
                  <wp:extent cx="1409772" cy="1759040"/>
                  <wp:effectExtent l="0" t="0" r="0" b="0"/>
                  <wp:docPr id="778271923" name="Picture 1" descr="Illustration of person behind bars with fire in background. GMFRS logo. Start a fire. Get locked up. #BangOutOf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1923" name="Picture 1" descr="Illustration of person behind bars with fire in background. GMFRS logo. Start a fire. Get locked up. #BangOutOfOrder"/>
                          <pic:cNvPicPr/>
                        </pic:nvPicPr>
                        <pic:blipFill>
                          <a:blip r:embed="rId21"/>
                          <a:stretch>
                            <a:fillRect/>
                          </a:stretch>
                        </pic:blipFill>
                        <pic:spPr>
                          <a:xfrm>
                            <a:off x="0" y="0"/>
                            <a:ext cx="1409772" cy="1759040"/>
                          </a:xfrm>
                          <a:prstGeom prst="rect">
                            <a:avLst/>
                          </a:prstGeom>
                        </pic:spPr>
                      </pic:pic>
                    </a:graphicData>
                  </a:graphic>
                </wp:inline>
              </w:drawing>
            </w:r>
          </w:p>
          <w:p w14:paraId="17BA1EAD" w14:textId="59CA4B86" w:rsidR="005224C2" w:rsidRDefault="005224C2" w:rsidP="005224C2">
            <w:r w:rsidRPr="00EB378B">
              <w:t>Illustration of person behind bars with fire in background. GMFRS logo. Start a fire. Get locked up. #BangOutOfOrder</w:t>
            </w:r>
          </w:p>
        </w:tc>
      </w:tr>
      <w:tr w:rsidR="008D4DB3" w14:paraId="40FC1E07" w14:textId="77777777">
        <w:tc>
          <w:tcPr>
            <w:tcW w:w="7056" w:type="dxa"/>
          </w:tcPr>
          <w:p w14:paraId="303AE989" w14:textId="77777777" w:rsidR="00234F5E" w:rsidRDefault="00234F5E" w:rsidP="00234F5E">
            <w:pPr>
              <w:rPr>
                <w:rFonts w:cs="Arial"/>
              </w:rPr>
            </w:pPr>
            <w:r w:rsidRPr="43D868D1">
              <w:rPr>
                <w:rFonts w:cs="Arial"/>
              </w:rPr>
              <w:lastRenderedPageBreak/>
              <w:t>Last year firefighters were attacked at 17 incidents over the bonfire night period.</w:t>
            </w:r>
          </w:p>
          <w:p w14:paraId="45464B1C" w14:textId="77777777" w:rsidR="00234F5E" w:rsidRPr="00AE74B5" w:rsidRDefault="00234F5E" w:rsidP="00234F5E">
            <w:pPr>
              <w:rPr>
                <w:rFonts w:cs="Arial"/>
              </w:rPr>
            </w:pPr>
          </w:p>
          <w:p w14:paraId="6ABC0C37" w14:textId="77777777" w:rsidR="008D4DB3" w:rsidRDefault="008D4DB3" w:rsidP="008D4DB3">
            <w:r w:rsidRPr="00447D59">
              <w:t xml:space="preserve">Abuse towards </w:t>
            </w:r>
            <w:r>
              <w:t>emergency service workers</w:t>
            </w:r>
            <w:r w:rsidRPr="00447D59">
              <w:t xml:space="preserve"> will not be tolerated.</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r w:rsidRPr="00447D59">
              <w:t xml:space="preserve"> </w:t>
            </w:r>
          </w:p>
          <w:p w14:paraId="4B2D81E8" w14:textId="77777777" w:rsidR="008D4DB3" w:rsidRDefault="008D4DB3" w:rsidP="008D4DB3"/>
          <w:p w14:paraId="2407210B" w14:textId="2BDD78A6" w:rsidR="008D4DB3" w:rsidRDefault="008D4DB3" w:rsidP="008D4DB3">
            <w:r w:rsidRPr="00447D59">
              <w:t>Assaulting emergency service workers is #BangOutOfOrder and could get you locked up this #BonfireNight</w:t>
            </w:r>
            <w:r>
              <w:t xml:space="preserve"> period.</w:t>
            </w:r>
          </w:p>
        </w:tc>
        <w:tc>
          <w:tcPr>
            <w:tcW w:w="7056" w:type="dxa"/>
          </w:tcPr>
          <w:p w14:paraId="0AAD74D3" w14:textId="77777777" w:rsidR="008D4DB3" w:rsidRPr="00EB378B" w:rsidRDefault="008D4DB3" w:rsidP="008D4DB3">
            <w:r w:rsidRPr="00EB378B">
              <w:rPr>
                <w:noProof/>
              </w:rPr>
              <w:drawing>
                <wp:inline distT="0" distB="0" distL="0" distR="0" wp14:anchorId="0D5388D5" wp14:editId="0FCF4F2B">
                  <wp:extent cx="1428823" cy="1778091"/>
                  <wp:effectExtent l="0" t="0" r="0" b="0"/>
                  <wp:docPr id="436920962" name="Picture 1" descr="Illustration of person’s hands in handcuffs with silhouette of person in background attacking a firefighter. GMFRS logo. Attack a firefighter. Get locked up. #BangOutOf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20962" name="Picture 1" descr="Illustration of person’s hands in handcuffs with silhouette of person in background attacking a firefighter. GMFRS logo. Attack a firefighter. Get locked up. #BangOutOfOrder"/>
                          <pic:cNvPicPr/>
                        </pic:nvPicPr>
                        <pic:blipFill>
                          <a:blip r:embed="rId26"/>
                          <a:stretch>
                            <a:fillRect/>
                          </a:stretch>
                        </pic:blipFill>
                        <pic:spPr>
                          <a:xfrm>
                            <a:off x="0" y="0"/>
                            <a:ext cx="1428823" cy="1778091"/>
                          </a:xfrm>
                          <a:prstGeom prst="rect">
                            <a:avLst/>
                          </a:prstGeom>
                        </pic:spPr>
                      </pic:pic>
                    </a:graphicData>
                  </a:graphic>
                </wp:inline>
              </w:drawing>
            </w:r>
          </w:p>
          <w:p w14:paraId="408B745E" w14:textId="3B678484" w:rsidR="008D4DB3" w:rsidRDefault="008D4DB3" w:rsidP="008D4DB3">
            <w:r w:rsidRPr="00EB378B">
              <w:t>Illustration of person’s hands in handcuffs with silhouette of person in background attacking a firefighter. GMFRS logo. Attack a firefighter. Get locked up. #BangOutOfOrder</w:t>
            </w:r>
          </w:p>
        </w:tc>
      </w:tr>
      <w:tr w:rsidR="00360BB9" w14:paraId="08BE56EB" w14:textId="77777777">
        <w:tc>
          <w:tcPr>
            <w:tcW w:w="7056" w:type="dxa"/>
          </w:tcPr>
          <w:p w14:paraId="265793F2" w14:textId="77777777" w:rsidR="00360BB9" w:rsidRDefault="00360BB9" w:rsidP="00360BB9">
            <w:r w:rsidRPr="00447D59">
              <w:lastRenderedPageBreak/>
              <w:t>No one should be attacked for trying to keep you, your famil</w:t>
            </w:r>
            <w:r>
              <w:t>y</w:t>
            </w:r>
            <w:r w:rsidRPr="00447D59">
              <w:t xml:space="preserve"> and your friends safe.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p>
          <w:p w14:paraId="08D37BC4" w14:textId="77777777" w:rsidR="00360BB9" w:rsidRDefault="00360BB9" w:rsidP="00360BB9"/>
          <w:p w14:paraId="343FC14E" w14:textId="77777777" w:rsidR="00360BB9" w:rsidRDefault="00360BB9" w:rsidP="00360BB9">
            <w:r w:rsidRPr="00447D59">
              <w:t xml:space="preserve">Respect our </w:t>
            </w:r>
            <w:r>
              <w:t xml:space="preserve">emergency service workers and don’t make their jobs any harder during this #Halloween and #BonfireNight period.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2"/>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3"/>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1"/>
                </mc:Choice>
                <mc:Fallback>
                  <w:t>🚑</w:t>
                </mc:Fallback>
              </mc:AlternateContent>
            </w:r>
          </w:p>
          <w:p w14:paraId="0CE7A288" w14:textId="77777777" w:rsidR="00360BB9" w:rsidRDefault="00360BB9" w:rsidP="00360BB9"/>
          <w:p w14:paraId="467D67DB" w14:textId="2D53030A" w:rsidR="00360BB9" w:rsidRDefault="00360BB9" w:rsidP="00360BB9">
            <w:r w:rsidRPr="00447D59">
              <w:t>#BangOutOfOrder</w:t>
            </w:r>
          </w:p>
        </w:tc>
        <w:tc>
          <w:tcPr>
            <w:tcW w:w="7056" w:type="dxa"/>
          </w:tcPr>
          <w:p w14:paraId="2AEA3AE9" w14:textId="77777777" w:rsidR="00360BB9" w:rsidRPr="00EB378B" w:rsidRDefault="00360BB9" w:rsidP="00360BB9">
            <w:r w:rsidRPr="00EB378B">
              <w:rPr>
                <w:noProof/>
              </w:rPr>
              <w:drawing>
                <wp:inline distT="0" distB="0" distL="0" distR="0" wp14:anchorId="73689176" wp14:editId="3B041AE8">
                  <wp:extent cx="1428823" cy="1778091"/>
                  <wp:effectExtent l="0" t="0" r="0" b="0"/>
                  <wp:docPr id="1261400893" name="Picture 1" descr="Illustration of person’s hands in handcuffs with silhouette of person in background attacking a firefighter. GMFRS logo. Attack a firefighter. Get locked up. #BangOutOf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00893" name="Picture 1" descr="Illustration of person’s hands in handcuffs with silhouette of person in background attacking a firefighter. GMFRS logo. Attack a firefighter. Get locked up. #BangOutOfOrder"/>
                          <pic:cNvPicPr/>
                        </pic:nvPicPr>
                        <pic:blipFill>
                          <a:blip r:embed="rId26"/>
                          <a:stretch>
                            <a:fillRect/>
                          </a:stretch>
                        </pic:blipFill>
                        <pic:spPr>
                          <a:xfrm>
                            <a:off x="0" y="0"/>
                            <a:ext cx="1428823" cy="1778091"/>
                          </a:xfrm>
                          <a:prstGeom prst="rect">
                            <a:avLst/>
                          </a:prstGeom>
                        </pic:spPr>
                      </pic:pic>
                    </a:graphicData>
                  </a:graphic>
                </wp:inline>
              </w:drawing>
            </w:r>
          </w:p>
          <w:p w14:paraId="54061772" w14:textId="76E2BC8E" w:rsidR="00360BB9" w:rsidRDefault="00360BB9" w:rsidP="00360BB9">
            <w:r w:rsidRPr="00EB378B">
              <w:t>Illustration of person’s hands in handcuffs with silhouette of person in background attacking a firefighter. GMFRS logo. Attack a firefighter. Get locked up. #BangOutOfOrder</w:t>
            </w:r>
          </w:p>
        </w:tc>
      </w:tr>
      <w:tr w:rsidR="00EA5915" w14:paraId="4150C2E1" w14:textId="77777777">
        <w:tc>
          <w:tcPr>
            <w:tcW w:w="7056" w:type="dxa"/>
          </w:tcPr>
          <w:p w14:paraId="79F57C5D" w14:textId="77777777" w:rsidR="00EA5915" w:rsidRDefault="00EA5915" w:rsidP="00EA5915">
            <w:r w:rsidRPr="00402535">
              <w:t>Have a safe and enjoyable #Halloween and #BonfireNight.</w:t>
            </w:r>
            <w:r>
              <w:t xml:space="preserve"> </w:t>
            </w:r>
            <w:r w:rsidRPr="00402535">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rsidRPr="00402535">
              <w:t xml:space="preserve"> </w:t>
            </w:r>
          </w:p>
          <w:p w14:paraId="59B1019B" w14:textId="77777777" w:rsidR="00EA5915" w:rsidRDefault="00EA5915" w:rsidP="00EA5915"/>
          <w:p w14:paraId="76978108" w14:textId="7D9696D4" w:rsidR="00EA5915" w:rsidRDefault="00EA5915" w:rsidP="00EA5915">
            <w:r>
              <w:t xml:space="preserve">Please go along to an official organised firework display if you can. If you’re celebrating at a private event, please stay safe by </w:t>
            </w:r>
            <w:r w:rsidRPr="00E159F0">
              <w:t xml:space="preserve">following </w:t>
            </w:r>
            <w:r>
              <w:t>safety advice</w:t>
            </w:r>
            <w:r w:rsidR="00B02FFD">
              <w:t xml:space="preserve"> from @manchesterfire</w:t>
            </w:r>
            <w:r>
              <w:t xml:space="preserve"> and </w:t>
            </w:r>
            <w:r w:rsidRPr="00E159F0">
              <w:t>the Firework Code.</w:t>
            </w:r>
            <w:r>
              <w:t xml:space="preserve"> </w:t>
            </w:r>
            <w:r w:rsidRPr="00FD7249">
              <w:rPr>
                <w:rFonts w:ascii="Segoe UI Emoji" w:hAnsi="Segoe UI Emoji" w:cs="Segoe UI Emoji"/>
              </w:rPr>
              <w:t>🎆</w:t>
            </w:r>
          </w:p>
          <w:p w14:paraId="2D3DF510" w14:textId="77777777" w:rsidR="00EA5915" w:rsidRDefault="00EA5915" w:rsidP="00EA5915"/>
          <w:p w14:paraId="4334F2B2" w14:textId="49C7A8C3" w:rsidR="00EA5915" w:rsidRPr="00447D59" w:rsidRDefault="00EA5915" w:rsidP="00B94FEF">
            <w:r w:rsidRPr="009E5B96">
              <w:t>You can find out where organised bonfire, firework and Halloween events will be held in your area by visiting</w:t>
            </w:r>
            <w:r>
              <w:t xml:space="preserve"> </w:t>
            </w:r>
            <w:hyperlink r:id="rId27" w:history="1">
              <w:r w:rsidRPr="00841715">
                <w:rPr>
                  <w:rStyle w:val="Hyperlink"/>
                </w:rPr>
                <w:t>https://www.manchesterfire.gov.uk/your-safety/campaigns/bangoutoforder/</w:t>
              </w:r>
            </w:hyperlink>
            <w:r>
              <w:t xml:space="preserve"> </w:t>
            </w:r>
          </w:p>
        </w:tc>
        <w:tc>
          <w:tcPr>
            <w:tcW w:w="7056" w:type="dxa"/>
          </w:tcPr>
          <w:p w14:paraId="01FD26BC" w14:textId="3D16FD54" w:rsidR="00EA5915" w:rsidRPr="00EB378B" w:rsidRDefault="00EA5915" w:rsidP="00EA5915">
            <w:r w:rsidRPr="00EB378B">
              <w:rPr>
                <w:noProof/>
              </w:rPr>
              <w:drawing>
                <wp:inline distT="0" distB="0" distL="0" distR="0" wp14:anchorId="36F6CF4C" wp14:editId="024C520F">
                  <wp:extent cx="1816100" cy="1816100"/>
                  <wp:effectExtent l="0" t="0" r="0" b="0"/>
                  <wp:docPr id="486327884" name="Picture 1" descr="Cartoon image of fireworks. Text reads: Have a happy bonfire night. Stay safe. Go to an organised fireworks display. For more information visit manchesterfire.gov.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27884" name="Picture 1" descr="Cartoon image of fireworks. Text reads: Have a happy bonfire night. Stay safe. Go to an organised fireworks display. For more information visit manchesterfire.gov.uk "/>
                          <pic:cNvPicPr/>
                        </pic:nvPicPr>
                        <pic:blipFill>
                          <a:blip r:embed="rId28"/>
                          <a:stretch>
                            <a:fillRect/>
                          </a:stretch>
                        </pic:blipFill>
                        <pic:spPr>
                          <a:xfrm>
                            <a:off x="0" y="0"/>
                            <a:ext cx="1816190" cy="1816190"/>
                          </a:xfrm>
                          <a:prstGeom prst="rect">
                            <a:avLst/>
                          </a:prstGeom>
                        </pic:spPr>
                      </pic:pic>
                    </a:graphicData>
                  </a:graphic>
                </wp:inline>
              </w:drawing>
            </w:r>
            <w:r w:rsidRPr="00EB378B">
              <w:br/>
              <w:t xml:space="preserve">Cartoon image of fireworks. Text reads: Have a happy bonfire night. Stay safe. Go to an organised fireworks display. For more information visit manchesterfire.gov.uk </w:t>
            </w:r>
          </w:p>
          <w:p w14:paraId="614F7BE4" w14:textId="007A2C25" w:rsidR="00EA5915" w:rsidRDefault="00EA5915" w:rsidP="00EA5915"/>
        </w:tc>
      </w:tr>
      <w:tr w:rsidR="005D222E" w14:paraId="53FAE360" w14:textId="77777777">
        <w:tc>
          <w:tcPr>
            <w:tcW w:w="7056" w:type="dxa"/>
          </w:tcPr>
          <w:p w14:paraId="7FEB9235" w14:textId="69B143C6" w:rsidR="005D222E" w:rsidRPr="00402535" w:rsidRDefault="005D222E" w:rsidP="005D222E">
            <w:r w:rsidRPr="00443D35">
              <w:lastRenderedPageBreak/>
              <w:t xml:space="preserve">If your child is planning to go out during </w:t>
            </w:r>
            <w:r w:rsidRPr="00402535">
              <w:t>#</w:t>
            </w:r>
            <w:r w:rsidRPr="00443D35">
              <w:t xml:space="preserve">Halloween or </w:t>
            </w:r>
            <w:r w:rsidRPr="00402535">
              <w:t>#BonfireNight</w:t>
            </w:r>
            <w:r w:rsidRPr="00443D35">
              <w:t>, make sure you know where they are</w:t>
            </w:r>
            <w:r>
              <w:t>, what they are doing</w:t>
            </w:r>
            <w:r w:rsidRPr="00443D35">
              <w:t xml:space="preserve"> and how to contact them</w:t>
            </w:r>
            <w:r>
              <w:t>.</w:t>
            </w:r>
          </w:p>
        </w:tc>
        <w:tc>
          <w:tcPr>
            <w:tcW w:w="7056" w:type="dxa"/>
          </w:tcPr>
          <w:p w14:paraId="264EE612" w14:textId="77777777" w:rsidR="005D222E" w:rsidRPr="00EB378B" w:rsidRDefault="005D222E" w:rsidP="005D222E">
            <w:pPr>
              <w:rPr>
                <w:noProof/>
              </w:rPr>
            </w:pPr>
            <w:r w:rsidRPr="00EB378B">
              <w:rPr>
                <w:noProof/>
              </w:rPr>
              <w:drawing>
                <wp:inline distT="0" distB="0" distL="0" distR="0" wp14:anchorId="278FA35C" wp14:editId="2DB079F5">
                  <wp:extent cx="1765300" cy="1765300"/>
                  <wp:effectExtent l="0" t="0" r="6350" b="6350"/>
                  <wp:docPr id="1681212151" name="Picture 1" descr="Cartoon image of fireworks. Text reads: Have a happy bonfire night. Stay safe. Go to an organised fireworks display. For more information visit manchesterfire.gov.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12151" name="Picture 1" descr="Cartoon image of fireworks. Text reads: Have a happy bonfire night. Stay safe. Go to an organised fireworks display. For more information visit manchesterfire.gov.uk "/>
                          <pic:cNvPicPr/>
                        </pic:nvPicPr>
                        <pic:blipFill>
                          <a:blip r:embed="rId28"/>
                          <a:stretch>
                            <a:fillRect/>
                          </a:stretch>
                        </pic:blipFill>
                        <pic:spPr>
                          <a:xfrm>
                            <a:off x="0" y="0"/>
                            <a:ext cx="1765388" cy="1765388"/>
                          </a:xfrm>
                          <a:prstGeom prst="rect">
                            <a:avLst/>
                          </a:prstGeom>
                        </pic:spPr>
                      </pic:pic>
                    </a:graphicData>
                  </a:graphic>
                </wp:inline>
              </w:drawing>
            </w:r>
          </w:p>
          <w:p w14:paraId="0B54EC53" w14:textId="3BDCFAD5" w:rsidR="005D222E" w:rsidRDefault="005D222E" w:rsidP="005D222E">
            <w:pPr>
              <w:rPr>
                <w:noProof/>
              </w:rPr>
            </w:pPr>
            <w:r w:rsidRPr="00EB378B">
              <w:t>Cartoon image of fireworks. Text reads: Have a happy bonfire night. Stay safe. Go to an organised fireworks display. For more information visit manchesterfire.gov.uk</w:t>
            </w:r>
          </w:p>
        </w:tc>
      </w:tr>
      <w:tr w:rsidR="001D7FF4" w14:paraId="595D64A8" w14:textId="77777777">
        <w:tc>
          <w:tcPr>
            <w:tcW w:w="7056" w:type="dxa"/>
          </w:tcPr>
          <w:p w14:paraId="7172C7C2" w14:textId="77777777" w:rsidR="001D7FF4" w:rsidRPr="008A451F" w:rsidRDefault="001D7FF4" w:rsidP="001D7FF4">
            <w:r w:rsidRPr="008A451F">
              <w:t xml:space="preserve">We want everyone to have a safe and happy </w:t>
            </w:r>
            <w:r>
              <w:t>#</w:t>
            </w:r>
            <w:r w:rsidRPr="008A451F">
              <w:t>BonfireNight and encourage Greater Manchester residents to attend organised displays.</w:t>
            </w:r>
            <w:r>
              <w:t xml:space="preserve"> </w:t>
            </w:r>
            <w:r w:rsidRPr="008A451F">
              <w:rPr>
                <mc:AlternateContent>
                  <mc:Choice Requires="w16se"/>
                  <mc:Fallback>
                    <w:rFonts w:ascii="Segoe UI Emoji" w:eastAsia="Segoe UI Emoji" w:hAnsi="Segoe UI Emoji" w:cs="Segoe UI Emoji"/>
                  </mc:Fallback>
                </mc:AlternateContent>
              </w:rPr>
              <mc:AlternateContent>
                <mc:Choice Requires="w16se">
                  <w16se:symEx w16se:font="Segoe UI Emoji" w16se:char="1F386"/>
                </mc:Choice>
                <mc:Fallback>
                  <w:t>🎆</w:t>
                </mc:Fallback>
              </mc:AlternateContent>
            </w:r>
          </w:p>
          <w:p w14:paraId="5B663E95" w14:textId="77777777" w:rsidR="001D7FF4" w:rsidRPr="008A451F" w:rsidRDefault="001D7FF4" w:rsidP="001D7FF4"/>
          <w:p w14:paraId="7C7BC38D" w14:textId="3FDED4DE" w:rsidR="001D7FF4" w:rsidRPr="008A451F" w:rsidRDefault="001D7FF4" w:rsidP="001D7FF4">
            <w:r w:rsidRPr="008A451F">
              <w:t>However, if you are going to celebrate at home, please stay safe by following the Firework Code and</w:t>
            </w:r>
            <w:r w:rsidR="00FF77CE">
              <w:t xml:space="preserve"> safety advice from</w:t>
            </w:r>
            <w:r w:rsidRPr="008A451F">
              <w:t xml:space="preserve"> </w:t>
            </w:r>
            <w:r>
              <w:t>@manchesterfire</w:t>
            </w:r>
            <w:r w:rsidRPr="008A451F">
              <w:t>.</w:t>
            </w:r>
          </w:p>
          <w:p w14:paraId="3309E7DE" w14:textId="77777777" w:rsidR="001D7FF4" w:rsidRPr="008A451F" w:rsidRDefault="001D7FF4" w:rsidP="001D7FF4"/>
          <w:p w14:paraId="5D3E4A73" w14:textId="1E10FC01" w:rsidR="001D7FF4" w:rsidRPr="00447D59" w:rsidRDefault="001D7FF4" w:rsidP="001D7FF4">
            <w:r w:rsidRPr="008A451F">
              <w:t xml:space="preserve">Visit </w:t>
            </w:r>
            <w:hyperlink r:id="rId29" w:history="1">
              <w:r w:rsidRPr="008A451F">
                <w:rPr>
                  <w:rStyle w:val="Hyperlink"/>
                </w:rPr>
                <w:t>https://www.manchesterfire.gov.uk/your-safety/campaigns/bangoutoforder/</w:t>
              </w:r>
            </w:hyperlink>
            <w:r w:rsidRPr="008A451F">
              <w:t xml:space="preserve"> </w:t>
            </w:r>
          </w:p>
        </w:tc>
        <w:tc>
          <w:tcPr>
            <w:tcW w:w="7056" w:type="dxa"/>
          </w:tcPr>
          <w:p w14:paraId="00F6D4B4" w14:textId="77777777" w:rsidR="001D7FF4" w:rsidRPr="00EB378B" w:rsidRDefault="001D7FF4" w:rsidP="001D7FF4">
            <w:r w:rsidRPr="00EB378B">
              <w:rPr>
                <w:noProof/>
              </w:rPr>
              <w:drawing>
                <wp:inline distT="0" distB="0" distL="0" distR="0" wp14:anchorId="3D830AFC" wp14:editId="5FB65CA6">
                  <wp:extent cx="1752600" cy="1752600"/>
                  <wp:effectExtent l="0" t="0" r="0" b="0"/>
                  <wp:docPr id="1872402388" name="Picture 1" descr="Cartoon image of fireworks. Text reads: Have a happy bonfire night. Stay safe. Go to an organised fireworks display. For more information visit manchesterfire.gov.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02388" name="Picture 1" descr="Cartoon image of fireworks. Text reads: Have a happy bonfire night. Stay safe. Go to an organised fireworks display. For more information visit manchesterfire.gov.uk "/>
                          <pic:cNvPicPr/>
                        </pic:nvPicPr>
                        <pic:blipFill>
                          <a:blip r:embed="rId28"/>
                          <a:stretch>
                            <a:fillRect/>
                          </a:stretch>
                        </pic:blipFill>
                        <pic:spPr>
                          <a:xfrm>
                            <a:off x="0" y="0"/>
                            <a:ext cx="1752686" cy="1752686"/>
                          </a:xfrm>
                          <a:prstGeom prst="rect">
                            <a:avLst/>
                          </a:prstGeom>
                        </pic:spPr>
                      </pic:pic>
                    </a:graphicData>
                  </a:graphic>
                </wp:inline>
              </w:drawing>
            </w:r>
          </w:p>
          <w:p w14:paraId="184AAE8C" w14:textId="77777777" w:rsidR="001D7FF4" w:rsidRPr="00EB378B" w:rsidRDefault="001D7FF4" w:rsidP="001D7FF4">
            <w:r w:rsidRPr="00EB378B">
              <w:t>Cartoon image of fireworks. Text reads: Have a happy bonfire night. Stay safe. Go to an organised fireworks display. For more information visit manchesterfire.gov.uk</w:t>
            </w:r>
          </w:p>
          <w:p w14:paraId="0416EA56" w14:textId="77777777" w:rsidR="001D7FF4" w:rsidRPr="00EB378B" w:rsidRDefault="001D7FF4" w:rsidP="001D7FF4"/>
          <w:p w14:paraId="7E288A11" w14:textId="77777777" w:rsidR="001D7FF4" w:rsidRPr="00EB378B" w:rsidRDefault="001D7FF4" w:rsidP="001D7FF4">
            <w:r w:rsidRPr="00EB378B">
              <w:lastRenderedPageBreak/>
              <w:t>OR</w:t>
            </w:r>
          </w:p>
          <w:p w14:paraId="7445A5CC" w14:textId="77777777" w:rsidR="001D7FF4" w:rsidRPr="00EB378B" w:rsidRDefault="001D7FF4" w:rsidP="001D7FF4"/>
          <w:p w14:paraId="2EF66FD5" w14:textId="77777777" w:rsidR="001D7FF4" w:rsidRPr="00EB378B" w:rsidRDefault="001D7FF4" w:rsidP="001D7FF4">
            <w:r w:rsidRPr="00EB378B">
              <w:rPr>
                <w:noProof/>
              </w:rPr>
              <w:drawing>
                <wp:inline distT="0" distB="0" distL="0" distR="0" wp14:anchorId="005C4747" wp14:editId="6A55754C">
                  <wp:extent cx="1390721" cy="1778091"/>
                  <wp:effectExtent l="0" t="0" r="0" b="0"/>
                  <wp:docPr id="1018329332" name="Picture 1" descr="Illustration of hand with bandage. Play with fireworks. Get burnt. #BangOutOfOrder GM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9332" name="Picture 1" descr="Illustration of hand with bandage. Play with fireworks. Get burnt. #BangOutOfOrder GMFRS logo"/>
                          <pic:cNvPicPr/>
                        </pic:nvPicPr>
                        <pic:blipFill>
                          <a:blip r:embed="rId20"/>
                          <a:stretch>
                            <a:fillRect/>
                          </a:stretch>
                        </pic:blipFill>
                        <pic:spPr>
                          <a:xfrm>
                            <a:off x="0" y="0"/>
                            <a:ext cx="1390721" cy="1778091"/>
                          </a:xfrm>
                          <a:prstGeom prst="rect">
                            <a:avLst/>
                          </a:prstGeom>
                        </pic:spPr>
                      </pic:pic>
                    </a:graphicData>
                  </a:graphic>
                </wp:inline>
              </w:drawing>
            </w:r>
          </w:p>
          <w:p w14:paraId="39BB1690" w14:textId="3F2D076F" w:rsidR="001D7FF4" w:rsidRDefault="001D7FF4" w:rsidP="001D7FF4">
            <w:r w:rsidRPr="00EB378B">
              <w:t>Illustration of hand with bandage. Play with fireworks. Get burnt. #BangOutOfOrder GMFRS logo</w:t>
            </w:r>
          </w:p>
        </w:tc>
      </w:tr>
      <w:tr w:rsidR="002D4EE4" w14:paraId="354F1041" w14:textId="77777777">
        <w:tc>
          <w:tcPr>
            <w:tcW w:w="7056" w:type="dxa"/>
          </w:tcPr>
          <w:p w14:paraId="166CA278" w14:textId="77777777" w:rsidR="002D4EE4" w:rsidRDefault="002D4EE4" w:rsidP="002D4EE4">
            <w:r w:rsidRPr="00402535">
              <w:lastRenderedPageBreak/>
              <w:t xml:space="preserve">Have a safe and enjoyable #Halloween and #BonfireNight. </w:t>
            </w:r>
            <w:r w:rsidRPr="00402535">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p>
          <w:p w14:paraId="60A19CEC" w14:textId="77777777" w:rsidR="002D4EE4" w:rsidRDefault="002D4EE4" w:rsidP="002D4EE4"/>
          <w:p w14:paraId="25A6D685" w14:textId="330E06F1" w:rsidR="002D4EE4" w:rsidRPr="008A451F" w:rsidRDefault="002D4EE4" w:rsidP="002D4EE4">
            <w:r w:rsidRPr="00B65B5B">
              <w:t>Buying</w:t>
            </w:r>
            <w:r>
              <w:t xml:space="preserve"> a</w:t>
            </w:r>
            <w:r w:rsidRPr="00B65B5B">
              <w:t xml:space="preserve"> Halloween costume? Check </w:t>
            </w:r>
            <w:r>
              <w:t>it’s</w:t>
            </w:r>
            <w:r w:rsidRPr="00B65B5B">
              <w:t xml:space="preserve"> UKCA or CE marked to ensure </w:t>
            </w:r>
            <w:r>
              <w:t>it</w:t>
            </w:r>
            <w:r w:rsidRPr="00B65B5B">
              <w:t xml:space="preserve"> meet</w:t>
            </w:r>
            <w:r>
              <w:t>s</w:t>
            </w:r>
            <w:r w:rsidRPr="00B65B5B">
              <w:t xml:space="preserve"> the required safety standards.</w:t>
            </w:r>
            <w:r>
              <w:t xml:space="preserve"> </w:t>
            </w:r>
            <w:r w:rsidRPr="00B65B5B">
              <w:t xml:space="preserve">Remember all items of clothing have a risk of being flammable – always keep them away from naked flames. </w:t>
            </w:r>
          </w:p>
        </w:tc>
        <w:tc>
          <w:tcPr>
            <w:tcW w:w="7056" w:type="dxa"/>
          </w:tcPr>
          <w:p w14:paraId="3C2D1308" w14:textId="77777777" w:rsidR="002D4EE4" w:rsidRPr="00EB378B" w:rsidRDefault="002D4EE4" w:rsidP="002D4EE4">
            <w:r w:rsidRPr="00EB378B">
              <w:rPr>
                <w:noProof/>
              </w:rPr>
              <w:drawing>
                <wp:inline distT="0" distB="0" distL="0" distR="0" wp14:anchorId="3A1A652D" wp14:editId="2F6B89E9">
                  <wp:extent cx="1866900" cy="1866900"/>
                  <wp:effectExtent l="0" t="0" r="0" b="0"/>
                  <wp:docPr id="287720041" name="Picture 1" descr="Cartoon image of fireworks. Text reads: Have a happy bonfire night. Stay safe. Go to an organised fireworks display. For more information visit manchesterfire.gov.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20041" name="Picture 1" descr="Cartoon image of fireworks. Text reads: Have a happy bonfire night. Stay safe. Go to an organised fireworks display. For more information visit manchesterfire.gov.uk "/>
                          <pic:cNvPicPr/>
                        </pic:nvPicPr>
                        <pic:blipFill>
                          <a:blip r:embed="rId28"/>
                          <a:stretch>
                            <a:fillRect/>
                          </a:stretch>
                        </pic:blipFill>
                        <pic:spPr>
                          <a:xfrm>
                            <a:off x="0" y="0"/>
                            <a:ext cx="1866992" cy="1866992"/>
                          </a:xfrm>
                          <a:prstGeom prst="rect">
                            <a:avLst/>
                          </a:prstGeom>
                        </pic:spPr>
                      </pic:pic>
                    </a:graphicData>
                  </a:graphic>
                </wp:inline>
              </w:drawing>
            </w:r>
          </w:p>
          <w:p w14:paraId="0C806929" w14:textId="283FFEB0" w:rsidR="002D4EE4" w:rsidRDefault="002D4EE4" w:rsidP="002D4EE4">
            <w:pPr>
              <w:rPr>
                <w:noProof/>
              </w:rPr>
            </w:pPr>
            <w:r w:rsidRPr="00EB378B">
              <w:lastRenderedPageBreak/>
              <w:t>Cartoon image of fireworks. Text reads: Have a happy bonfire night. Stay safe. Go to an organised fireworks display. For more information visit manchesterfire.gov.uk</w:t>
            </w:r>
          </w:p>
        </w:tc>
      </w:tr>
      <w:tr w:rsidR="008046AC" w14:paraId="46765E85" w14:textId="77777777">
        <w:tc>
          <w:tcPr>
            <w:tcW w:w="7056" w:type="dxa"/>
          </w:tcPr>
          <w:p w14:paraId="7A0283CA" w14:textId="10E9FC0D" w:rsidR="008046AC" w:rsidRPr="00402535" w:rsidRDefault="008046AC" w:rsidP="008046AC">
            <w:r>
              <w:rPr>
                <w:rStyle w:val="ui-provider"/>
              </w:rPr>
              <w:lastRenderedPageBreak/>
              <w:t>Children’s themed costumes are currently classified as toys. Remember all garments have a risk of being flammable – you must keep them away from naked flames to prevent your child from sustaining devastating burns.</w:t>
            </w:r>
            <w:r>
              <w:rPr>
                <w:noProof/>
              </w:rPr>
              <w:t xml:space="preserve"> </w:t>
            </w:r>
          </w:p>
        </w:tc>
        <w:tc>
          <w:tcPr>
            <w:tcW w:w="7056" w:type="dxa"/>
          </w:tcPr>
          <w:p w14:paraId="4739633D" w14:textId="77777777" w:rsidR="00C644AE" w:rsidRDefault="00C644AE" w:rsidP="008046AC">
            <w:pPr>
              <w:rPr>
                <w:rStyle w:val="ui-provider"/>
              </w:rPr>
            </w:pPr>
            <w:r w:rsidRPr="00EB378B">
              <w:rPr>
                <w:rStyle w:val="ui-provider"/>
                <w:noProof/>
              </w:rPr>
              <w:drawing>
                <wp:inline distT="0" distB="0" distL="0" distR="0" wp14:anchorId="21801BBB" wp14:editId="7798CC4E">
                  <wp:extent cx="1841500" cy="1858905"/>
                  <wp:effectExtent l="0" t="0" r="6350" b="8255"/>
                  <wp:docPr id="1221434202" name="Picture 1" descr="GMFRS logo and wording that says: ‘Always check costumes are UKCA or CE marked to ensure they meet the required safety standards.’ Underneath are the UKCA and CE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4202" name="Picture 1" descr="GMFRS logo and wording that says: ‘Always check costumes are UKCA or CE marked to ensure they meet the required safety standards.’ Underneath are the UKCA and CE logos "/>
                          <pic:cNvPicPr/>
                        </pic:nvPicPr>
                        <pic:blipFill>
                          <a:blip r:embed="rId30"/>
                          <a:stretch>
                            <a:fillRect/>
                          </a:stretch>
                        </pic:blipFill>
                        <pic:spPr>
                          <a:xfrm>
                            <a:off x="0" y="0"/>
                            <a:ext cx="1860284" cy="1877867"/>
                          </a:xfrm>
                          <a:prstGeom prst="rect">
                            <a:avLst/>
                          </a:prstGeom>
                        </pic:spPr>
                      </pic:pic>
                    </a:graphicData>
                  </a:graphic>
                </wp:inline>
              </w:drawing>
            </w:r>
          </w:p>
          <w:p w14:paraId="4D86C668" w14:textId="651DE725" w:rsidR="008046AC" w:rsidRDefault="008046AC" w:rsidP="008046AC">
            <w:pPr>
              <w:rPr>
                <w:noProof/>
              </w:rPr>
            </w:pPr>
            <w:r>
              <w:rPr>
                <w:rStyle w:val="ui-provider"/>
              </w:rPr>
              <w:t>GMFRS logo and wording that says: ‘Always check costumes are UKCA or CE marked to ensure they meet the required safety standards.’ Underneath are the UKCA and CE logos</w:t>
            </w:r>
            <w:r>
              <w:rPr>
                <w:noProof/>
              </w:rPr>
              <w:t xml:space="preserve"> </w:t>
            </w:r>
          </w:p>
        </w:tc>
      </w:tr>
      <w:tr w:rsidR="008046AC" w14:paraId="6B8E8827" w14:textId="77777777">
        <w:tc>
          <w:tcPr>
            <w:tcW w:w="7056" w:type="dxa"/>
          </w:tcPr>
          <w:p w14:paraId="75420A23" w14:textId="4E3B6F49" w:rsidR="008046AC" w:rsidRPr="00402535" w:rsidRDefault="008046AC" w:rsidP="008046AC">
            <w:r w:rsidRPr="00640E02">
              <w:rPr>
                <w:rStyle w:val="ui-provider"/>
              </w:rPr>
              <w:t>Always check</w:t>
            </w:r>
            <w:r>
              <w:rPr>
                <w:rStyle w:val="ui-provider"/>
              </w:rPr>
              <w:t xml:space="preserve"> your children’s</w:t>
            </w:r>
            <w:r w:rsidRPr="00640E02">
              <w:rPr>
                <w:rStyle w:val="ui-provider"/>
              </w:rPr>
              <w:t xml:space="preserve"> costumes are UKCA or CE marked to ensure they meet the required safety standards</w:t>
            </w:r>
            <w:r>
              <w:rPr>
                <w:rStyle w:val="ui-provider"/>
              </w:rPr>
              <w:t>. Children’s Halloween costumes and other themed costumes are currently classified as toys.</w:t>
            </w:r>
          </w:p>
        </w:tc>
        <w:tc>
          <w:tcPr>
            <w:tcW w:w="7056" w:type="dxa"/>
          </w:tcPr>
          <w:p w14:paraId="7A91BF36" w14:textId="77777777" w:rsidR="00625856" w:rsidRDefault="00625856" w:rsidP="008046AC">
            <w:pPr>
              <w:rPr>
                <w:noProof/>
              </w:rPr>
            </w:pPr>
            <w:r w:rsidRPr="00EB378B">
              <w:rPr>
                <w:noProof/>
              </w:rPr>
              <w:drawing>
                <wp:inline distT="0" distB="0" distL="0" distR="0" wp14:anchorId="114EDAD5" wp14:editId="7B8AF2A6">
                  <wp:extent cx="1879600" cy="1879600"/>
                  <wp:effectExtent l="0" t="0" r="6350" b="6350"/>
                  <wp:docPr id="795760325" name="Picture 1" descr="GMFRS logo and wording that says: ‘All garments have a risk of being flammable. You must keep your children’s costumes away from naked flames to prevent your child from sustaining devastating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60325" name="Picture 1" descr="GMFRS logo and wording that says: ‘All garments have a risk of being flammable. You must keep your children’s costumes away from naked flames to prevent your child from sustaining devastating burns.’"/>
                          <pic:cNvPicPr/>
                        </pic:nvPicPr>
                        <pic:blipFill>
                          <a:blip r:embed="rId31"/>
                          <a:stretch>
                            <a:fillRect/>
                          </a:stretch>
                        </pic:blipFill>
                        <pic:spPr>
                          <a:xfrm>
                            <a:off x="0" y="0"/>
                            <a:ext cx="1879695" cy="1879695"/>
                          </a:xfrm>
                          <a:prstGeom prst="rect">
                            <a:avLst/>
                          </a:prstGeom>
                        </pic:spPr>
                      </pic:pic>
                    </a:graphicData>
                  </a:graphic>
                </wp:inline>
              </w:drawing>
            </w:r>
          </w:p>
          <w:p w14:paraId="018BCEF0" w14:textId="79DEFCB6" w:rsidR="008046AC" w:rsidRDefault="008046AC" w:rsidP="008046AC">
            <w:pPr>
              <w:rPr>
                <w:noProof/>
              </w:rPr>
            </w:pPr>
            <w:r w:rsidRPr="00A42A64">
              <w:rPr>
                <w:noProof/>
              </w:rPr>
              <w:lastRenderedPageBreak/>
              <w:t>GMFRS logo and wording that says: ‘All garments have a risk of being flammable. You must keep your children’s costumes away from naked flames to prevent your child from sustaining devastating burns.’</w:t>
            </w:r>
          </w:p>
        </w:tc>
      </w:tr>
      <w:tr w:rsidR="008046AC" w14:paraId="782C4C41" w14:textId="77777777">
        <w:tc>
          <w:tcPr>
            <w:tcW w:w="7056" w:type="dxa"/>
          </w:tcPr>
          <w:p w14:paraId="14228F49" w14:textId="3998FB76" w:rsidR="008046AC" w:rsidRPr="00402535" w:rsidRDefault="008046AC" w:rsidP="008046AC">
            <w:pPr>
              <w:rPr>
                <w:noProof/>
              </w:rPr>
            </w:pPr>
            <w:r>
              <w:rPr>
                <w:rStyle w:val="ui-provider"/>
              </w:rPr>
              <w:lastRenderedPageBreak/>
              <w:t>Remember, all garments have a risk of being flammable – you must keep them away from naked flames to prevent your child from sustaining devastating burns.</w:t>
            </w:r>
            <w:r>
              <w:rPr>
                <w:noProof/>
              </w:rPr>
              <w:t xml:space="preserve"> </w:t>
            </w:r>
          </w:p>
        </w:tc>
        <w:tc>
          <w:tcPr>
            <w:tcW w:w="7056" w:type="dxa"/>
          </w:tcPr>
          <w:p w14:paraId="3D228A6D" w14:textId="7C98730B" w:rsidR="008046AC" w:rsidRDefault="00681F5A" w:rsidP="008046AC">
            <w:pPr>
              <w:rPr>
                <w:noProof/>
              </w:rPr>
            </w:pPr>
            <w:r w:rsidRPr="00EB378B">
              <w:rPr>
                <w:noProof/>
              </w:rPr>
              <w:drawing>
                <wp:inline distT="0" distB="0" distL="0" distR="0" wp14:anchorId="7F826CBF" wp14:editId="2A313890">
                  <wp:extent cx="1905000" cy="1909547"/>
                  <wp:effectExtent l="0" t="0" r="0" b="0"/>
                  <wp:docPr id="1967464579" name="Picture 1" descr="GMFRS logo and wording that says: ‘Children’s Halloween costumes are currently classified as toys. Check costumes are UKCA or CE marked to ensure they meet the required safety standards.” Then there is the UKCA and CE logos underneath. There is an image of a child in a skeleton Halloween cost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4579" name="Picture 1" descr="GMFRS logo and wording that says: ‘Children’s Halloween costumes are currently classified as toys. Check costumes are UKCA or CE marked to ensure they meet the required safety standards.” Then there is the UKCA and CE logos underneath. There is an image of a child in a skeleton Halloween costume. "/>
                          <pic:cNvPicPr/>
                        </pic:nvPicPr>
                        <pic:blipFill>
                          <a:blip r:embed="rId32"/>
                          <a:stretch>
                            <a:fillRect/>
                          </a:stretch>
                        </pic:blipFill>
                        <pic:spPr>
                          <a:xfrm>
                            <a:off x="0" y="0"/>
                            <a:ext cx="1927604" cy="1932205"/>
                          </a:xfrm>
                          <a:prstGeom prst="rect">
                            <a:avLst/>
                          </a:prstGeom>
                        </pic:spPr>
                      </pic:pic>
                    </a:graphicData>
                  </a:graphic>
                </wp:inline>
              </w:drawing>
            </w:r>
          </w:p>
          <w:p w14:paraId="0CDF938D" w14:textId="15D69D81" w:rsidR="008046AC" w:rsidRDefault="008046AC" w:rsidP="008046AC">
            <w:r>
              <w:rPr>
                <w:rStyle w:val="ui-provider"/>
              </w:rPr>
              <w:t xml:space="preserve">GMFRS logo and wording that says: ‘Children’s Halloween costumes are currently classified as toys. Check costumes are UKCA or CE marked to ensure they meet the required safety standards.” Then there is the UKCA and CE logos underneath. There is an image of a child in a skeleton Halloween costume. </w:t>
            </w:r>
          </w:p>
        </w:tc>
      </w:tr>
    </w:tbl>
    <w:p w14:paraId="6F40EDC7" w14:textId="77777777" w:rsidR="00AE74C2" w:rsidRDefault="00AE74C2" w:rsidP="000826A5">
      <w:pPr>
        <w:rPr>
          <w:b/>
          <w:bCs/>
        </w:rPr>
      </w:pPr>
    </w:p>
    <w:p w14:paraId="51620040" w14:textId="39CD9BBF" w:rsidR="00AE74C2" w:rsidRDefault="00AE74C2" w:rsidP="00AE74C2">
      <w:pPr>
        <w:pStyle w:val="Heading3"/>
      </w:pPr>
      <w:r w:rsidRPr="000B6A6D">
        <w:t>Suggested social media posts</w:t>
      </w:r>
      <w:r>
        <w:t xml:space="preserve"> – Instagram</w:t>
      </w:r>
    </w:p>
    <w:tbl>
      <w:tblPr>
        <w:tblStyle w:val="TableGrid"/>
        <w:tblW w:w="0" w:type="auto"/>
        <w:tblLook w:val="04A0" w:firstRow="1" w:lastRow="0" w:firstColumn="1" w:lastColumn="0" w:noHBand="0" w:noVBand="1"/>
      </w:tblPr>
      <w:tblGrid>
        <w:gridCol w:w="7056"/>
        <w:gridCol w:w="7056"/>
      </w:tblGrid>
      <w:tr w:rsidR="00AE74C2" w:rsidRPr="00DE09DA" w14:paraId="5F3D179A" w14:textId="77777777" w:rsidTr="00BA0AB0">
        <w:tc>
          <w:tcPr>
            <w:tcW w:w="7056" w:type="dxa"/>
          </w:tcPr>
          <w:p w14:paraId="37B06C85" w14:textId="77777777" w:rsidR="00AE74C2" w:rsidRPr="00DE09DA" w:rsidRDefault="00AE74C2" w:rsidP="00BA0AB0">
            <w:pPr>
              <w:rPr>
                <w:b/>
                <w:bCs/>
              </w:rPr>
            </w:pPr>
            <w:r w:rsidRPr="00DE09DA">
              <w:rPr>
                <w:b/>
                <w:bCs/>
              </w:rPr>
              <w:t>Suggested post</w:t>
            </w:r>
          </w:p>
        </w:tc>
        <w:tc>
          <w:tcPr>
            <w:tcW w:w="7056" w:type="dxa"/>
          </w:tcPr>
          <w:p w14:paraId="063FF8EC" w14:textId="4D4B769B" w:rsidR="00AE74C2" w:rsidRPr="00DE09DA" w:rsidRDefault="00AE74C2" w:rsidP="00BA0AB0">
            <w:pPr>
              <w:rPr>
                <w:b/>
                <w:bCs/>
              </w:rPr>
            </w:pPr>
            <w:r w:rsidRPr="00DE09DA">
              <w:rPr>
                <w:b/>
                <w:bCs/>
              </w:rPr>
              <w:t>Graphic</w:t>
            </w:r>
            <w:r>
              <w:rPr>
                <w:b/>
                <w:bCs/>
              </w:rPr>
              <w:t xml:space="preserve"> and alt text</w:t>
            </w:r>
            <w:r w:rsidR="00896B6C">
              <w:rPr>
                <w:b/>
                <w:bCs/>
              </w:rPr>
              <w:t xml:space="preserve"> / MP4</w:t>
            </w:r>
          </w:p>
        </w:tc>
      </w:tr>
      <w:tr w:rsidR="00AE74C2" w:rsidRPr="00DE09DA" w14:paraId="10C4BF9F" w14:textId="77777777" w:rsidTr="00BA0AB0">
        <w:tc>
          <w:tcPr>
            <w:tcW w:w="7056" w:type="dxa"/>
          </w:tcPr>
          <w:p w14:paraId="03957E4B" w14:textId="77777777" w:rsidR="00234F5E" w:rsidRDefault="00234F5E" w:rsidP="00234F5E">
            <w:pPr>
              <w:rPr>
                <w:rFonts w:cs="Arial"/>
                <w:szCs w:val="24"/>
              </w:rPr>
            </w:pPr>
            <w:r w:rsidRPr="007453EA">
              <w:rPr>
                <w:rFonts w:cs="Arial"/>
                <w:szCs w:val="24"/>
              </w:rPr>
              <w:lastRenderedPageBreak/>
              <w:t xml:space="preserve">Last year police and firefighters dealt with </w:t>
            </w:r>
            <w:r>
              <w:rPr>
                <w:rFonts w:cs="Arial"/>
                <w:szCs w:val="24"/>
              </w:rPr>
              <w:t>930</w:t>
            </w:r>
            <w:r w:rsidRPr="007453EA">
              <w:rPr>
                <w:rFonts w:cs="Arial"/>
                <w:szCs w:val="24"/>
              </w:rPr>
              <w:t xml:space="preserve"> hoax calls over the bonfire night period.</w:t>
            </w:r>
          </w:p>
          <w:p w14:paraId="185A706D" w14:textId="77777777" w:rsidR="00234F5E" w:rsidRPr="001A5618" w:rsidRDefault="00234F5E" w:rsidP="00234F5E">
            <w:pPr>
              <w:rPr>
                <w:rFonts w:cs="Arial"/>
                <w:szCs w:val="24"/>
              </w:rPr>
            </w:pPr>
          </w:p>
          <w:p w14:paraId="129B4953" w14:textId="77777777" w:rsidR="00925E34" w:rsidRDefault="00925E34" w:rsidP="00925E34">
            <w:r w:rsidRPr="00447D59">
              <w:t>If our emergency services are dealing with a hoax incident it takes crucial time away from real incidents where people’s lives may be in danger.</w:t>
            </w:r>
            <w:r w:rsidRPr="00BC2CA7">
              <w:rPr>
                <w:rFonts w:ascii="Segoe UI Emoji" w:hAnsi="Segoe UI Emoji" w:cs="Segoe UI Emoji"/>
              </w:rP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3"/>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1"/>
                </mc:Choice>
                <mc:Fallback>
                  <w:t>🚑</w:t>
                </mc:Fallback>
              </mc:AlternateContent>
            </w:r>
          </w:p>
          <w:p w14:paraId="6A58A089" w14:textId="77777777" w:rsidR="00925E34" w:rsidRDefault="00925E34" w:rsidP="00925E34"/>
          <w:p w14:paraId="395A2418" w14:textId="187C79F6" w:rsidR="00925E34" w:rsidRDefault="00925E34" w:rsidP="00925E34">
            <w:r>
              <w:t>Making a hoax call could land you a heavy fine or 6 months in prison.</w:t>
            </w:r>
          </w:p>
          <w:p w14:paraId="3CD54A32" w14:textId="77777777" w:rsidR="00234F5E" w:rsidRDefault="00234F5E" w:rsidP="00925E34"/>
          <w:p w14:paraId="522778D8" w14:textId="77777777" w:rsidR="00925E34" w:rsidRPr="00447D59" w:rsidRDefault="00925E34" w:rsidP="00925E34">
            <w:r>
              <w:t>#</w:t>
            </w:r>
            <w:r w:rsidRPr="00447D59">
              <w:t>BangOutOfOrder</w:t>
            </w:r>
            <w:r>
              <w:t xml:space="preserve"> </w:t>
            </w:r>
          </w:p>
          <w:p w14:paraId="63487BE8" w14:textId="3659ED2F" w:rsidR="00AE74C2" w:rsidRPr="00925E34" w:rsidRDefault="00925E34" w:rsidP="00BA0AB0">
            <w:r>
              <w:t>#</w:t>
            </w:r>
            <w:r w:rsidRPr="00DE09DA">
              <w:t>Bonfire</w:t>
            </w:r>
            <w:r>
              <w:t>Night</w:t>
            </w:r>
          </w:p>
        </w:tc>
        <w:tc>
          <w:tcPr>
            <w:tcW w:w="7056" w:type="dxa"/>
          </w:tcPr>
          <w:p w14:paraId="4880D052" w14:textId="526037BD" w:rsidR="00AE74C2" w:rsidRPr="00193A38" w:rsidRDefault="00896B6C" w:rsidP="00BA0AB0">
            <w:r>
              <w:t>MP4</w:t>
            </w:r>
            <w:r w:rsidR="00B975B7">
              <w:t xml:space="preserve"> file</w:t>
            </w:r>
            <w:r>
              <w:t xml:space="preserve">: </w:t>
            </w:r>
            <w:r w:rsidR="00B975B7">
              <w:t>Hoax calls</w:t>
            </w:r>
          </w:p>
        </w:tc>
      </w:tr>
      <w:tr w:rsidR="00AE74C2" w:rsidRPr="00DE09DA" w14:paraId="65C995ED" w14:textId="77777777" w:rsidTr="00BA0AB0">
        <w:tc>
          <w:tcPr>
            <w:tcW w:w="7056" w:type="dxa"/>
          </w:tcPr>
          <w:p w14:paraId="592DBB33" w14:textId="1A18B26E" w:rsidR="000E06A0" w:rsidRDefault="5434852C" w:rsidP="00BA0AB0">
            <w:r w:rsidRPr="336C5B2C">
              <w:rPr>
                <w:rFonts w:cs="Arial"/>
              </w:rPr>
              <w:t>Last year there were 1,014 reports of anti-social behaviour involving fireworks over the bonfire night period.</w:t>
            </w:r>
            <w:r>
              <w:t xml:space="preserve"> </w:t>
            </w:r>
          </w:p>
          <w:p w14:paraId="3E5DCE2F" w14:textId="46B37BA0" w:rsidR="000E06A0" w:rsidRDefault="000E06A0" w:rsidP="00BA0AB0"/>
          <w:p w14:paraId="7E4205BE" w14:textId="36BB290A" w:rsidR="000E06A0" w:rsidRDefault="00AE74C2" w:rsidP="00BA0AB0">
            <w:r>
              <w:t>Playing with</w:t>
            </w:r>
            <w:r w:rsidRPr="00E50521">
              <w:t xml:space="preserve"> fireworks is #BangOutOfOrder and can have serious consequences, including injuries to yourself or others.</w:t>
            </w:r>
          </w:p>
          <w:p w14:paraId="4F04A1CA" w14:textId="77777777" w:rsidR="00AE74C2" w:rsidRPr="00E50521" w:rsidRDefault="00AE74C2" w:rsidP="00BA0AB0"/>
          <w:p w14:paraId="2C9B5BA1" w14:textId="002BBA48" w:rsidR="00AE74C2" w:rsidRPr="00470D39" w:rsidRDefault="00AE74C2" w:rsidP="00AF46FB">
            <w:pPr>
              <w:rPr>
                <w:rFonts w:cs="Arial"/>
              </w:rPr>
            </w:pPr>
            <w:r w:rsidRPr="00E50521">
              <w:t>Always follow the Firework Code.</w:t>
            </w:r>
            <w:r w:rsidR="00AF46FB">
              <w:t xml:space="preserve"> </w:t>
            </w:r>
            <w:r w:rsidR="00470D39" w:rsidRPr="00FB470D">
              <w:rPr>
                <w:rFonts w:cs="Arial"/>
              </w:rPr>
              <w:t>Find out more @manchesterfire</w:t>
            </w:r>
          </w:p>
        </w:tc>
        <w:tc>
          <w:tcPr>
            <w:tcW w:w="7056" w:type="dxa"/>
          </w:tcPr>
          <w:p w14:paraId="0EEAEE6D" w14:textId="1AFA6A99" w:rsidR="00AE74C2" w:rsidRDefault="00AF46FB" w:rsidP="00BA0AB0">
            <w:r>
              <w:t xml:space="preserve">MP4 file: ASB </w:t>
            </w:r>
            <w:r w:rsidR="00251655">
              <w:t>F</w:t>
            </w:r>
            <w:r>
              <w:t>ireworks</w:t>
            </w:r>
          </w:p>
        </w:tc>
      </w:tr>
      <w:tr w:rsidR="00AE74C2" w:rsidRPr="00DE09DA" w14:paraId="3BFDDA8E" w14:textId="77777777" w:rsidTr="00BA0AB0">
        <w:tc>
          <w:tcPr>
            <w:tcW w:w="7056" w:type="dxa"/>
          </w:tcPr>
          <w:p w14:paraId="4E344C6F" w14:textId="1C33E3F6" w:rsidR="008343FA" w:rsidRDefault="008343FA" w:rsidP="00BA0AB0">
            <w:r w:rsidRPr="00C00178">
              <w:rPr>
                <w:rFonts w:cs="Arial"/>
                <w:szCs w:val="24"/>
              </w:rPr>
              <w:lastRenderedPageBreak/>
              <w:t>Last year</w:t>
            </w:r>
            <w:r>
              <w:rPr>
                <w:rFonts w:cs="Arial"/>
                <w:szCs w:val="24"/>
              </w:rPr>
              <w:t xml:space="preserve"> </w:t>
            </w:r>
            <w:r w:rsidR="000E06A0">
              <w:rPr>
                <w:rFonts w:cs="Arial"/>
                <w:szCs w:val="24"/>
              </w:rPr>
              <w:t>@manchesterfire</w:t>
            </w:r>
            <w:r>
              <w:rPr>
                <w:rFonts w:cs="Arial"/>
                <w:szCs w:val="24"/>
              </w:rPr>
              <w:t xml:space="preserve"> attended</w:t>
            </w:r>
            <w:r w:rsidRPr="00C00178">
              <w:rPr>
                <w:rFonts w:cs="Arial"/>
                <w:szCs w:val="24"/>
              </w:rPr>
              <w:t xml:space="preserve"> </w:t>
            </w:r>
            <w:r>
              <w:rPr>
                <w:rFonts w:cs="Arial"/>
                <w:szCs w:val="24"/>
              </w:rPr>
              <w:t>1,198</w:t>
            </w:r>
            <w:r w:rsidRPr="00C00178">
              <w:rPr>
                <w:rFonts w:cs="Arial"/>
                <w:szCs w:val="24"/>
              </w:rPr>
              <w:t xml:space="preserve"> fires</w:t>
            </w:r>
            <w:r>
              <w:rPr>
                <w:rFonts w:cs="Arial"/>
                <w:szCs w:val="24"/>
              </w:rPr>
              <w:t xml:space="preserve"> started deliberately</w:t>
            </w:r>
            <w:r w:rsidRPr="00C00178">
              <w:rPr>
                <w:rFonts w:cs="Arial"/>
                <w:szCs w:val="24"/>
              </w:rPr>
              <w:t xml:space="preserve"> during the bonfire night period.</w:t>
            </w:r>
          </w:p>
          <w:p w14:paraId="0E737CE1" w14:textId="77777777" w:rsidR="008343FA" w:rsidRDefault="008343FA" w:rsidP="00BA0AB0"/>
          <w:p w14:paraId="01898622" w14:textId="4765261A" w:rsidR="00AE74C2" w:rsidRDefault="00AE74C2" w:rsidP="00BA0AB0">
            <w:r w:rsidRPr="00B822EF">
              <w:t>Anti-social behaviour</w:t>
            </w:r>
            <w:r>
              <w:t xml:space="preserve"> is #BangOutOfOrder and </w:t>
            </w:r>
            <w:r w:rsidRPr="00B822EF">
              <w:t>ha</w:t>
            </w:r>
            <w:r>
              <w:t>s</w:t>
            </w:r>
            <w:r w:rsidRPr="00B822EF">
              <w:t xml:space="preserve"> serious consequences</w:t>
            </w:r>
            <w:r>
              <w:t>.</w:t>
            </w:r>
          </w:p>
          <w:p w14:paraId="13EB8272" w14:textId="77777777" w:rsidR="00AE74C2" w:rsidRDefault="00AE74C2" w:rsidP="00BA0AB0"/>
          <w:p w14:paraId="4CF81CD1" w14:textId="722C1495" w:rsidR="00AE74C2" w:rsidRDefault="00696CE7" w:rsidP="00BA0AB0">
            <w:r>
              <w:t>If</w:t>
            </w:r>
            <w:r w:rsidR="00AE74C2" w:rsidRPr="00404715">
              <w:t xml:space="preserve"> you deliberately start a fire or make a hoax call</w:t>
            </w:r>
            <w:r w:rsidR="00AE74C2">
              <w:t xml:space="preserve">, </w:t>
            </w:r>
            <w:r w:rsidR="00AE74C2" w:rsidRPr="00404715">
              <w:t>you could receive a heavy fine or 6 months in prison</w:t>
            </w:r>
            <w:r w:rsidR="00AE74C2">
              <w:t>.</w:t>
            </w:r>
          </w:p>
          <w:p w14:paraId="6A476F50" w14:textId="77777777" w:rsidR="003C51E5" w:rsidRDefault="003C51E5" w:rsidP="00BA0AB0"/>
          <w:p w14:paraId="16DA9B38" w14:textId="77777777" w:rsidR="003C51E5" w:rsidRDefault="003C51E5" w:rsidP="003C51E5">
            <w:r>
              <w:t xml:space="preserve">Read more about anti-social behaviour and the consequences </w:t>
            </w:r>
            <w:r>
              <w:rPr>
                <w:rFonts w:ascii="Segoe UI Emoji" w:hAnsi="Segoe UI Emoji" w:cs="Segoe UI Emoji"/>
              </w:rPr>
              <w:t>👇</w:t>
            </w:r>
          </w:p>
          <w:p w14:paraId="5B817774" w14:textId="77777777" w:rsidR="003C51E5" w:rsidRDefault="003C51E5" w:rsidP="003C51E5">
            <w:r w:rsidRPr="00AE2A16">
              <w:t>@manchesterfire</w:t>
            </w:r>
          </w:p>
          <w:p w14:paraId="287475DE" w14:textId="77777777" w:rsidR="003C51E5" w:rsidRDefault="003C51E5" w:rsidP="00BA0AB0"/>
          <w:p w14:paraId="65765541" w14:textId="77777777" w:rsidR="00AE74C2" w:rsidRPr="00B822EF" w:rsidRDefault="00AE74C2" w:rsidP="00BA0AB0"/>
        </w:tc>
        <w:tc>
          <w:tcPr>
            <w:tcW w:w="7056" w:type="dxa"/>
          </w:tcPr>
          <w:p w14:paraId="3F8EDE7E" w14:textId="4507369D" w:rsidR="00AE74C2" w:rsidRDefault="003C51E5" w:rsidP="00BA0AB0">
            <w:r>
              <w:rPr>
                <w:noProof/>
              </w:rPr>
              <w:t>MP4 file: Deliberate fires</w:t>
            </w:r>
          </w:p>
          <w:p w14:paraId="66FA5EB0" w14:textId="77777777" w:rsidR="00AE74C2" w:rsidRDefault="00AE74C2" w:rsidP="00BA0AB0">
            <w:pPr>
              <w:rPr>
                <w:highlight w:val="yellow"/>
              </w:rPr>
            </w:pPr>
          </w:p>
          <w:p w14:paraId="2E0F7AC1" w14:textId="77777777" w:rsidR="00AE74C2" w:rsidRDefault="00AE74C2" w:rsidP="00BA0AB0">
            <w:r w:rsidRPr="007D4962">
              <w:t>OR</w:t>
            </w:r>
          </w:p>
          <w:p w14:paraId="22E4F869" w14:textId="77777777" w:rsidR="00AE74C2" w:rsidRDefault="00AE74C2" w:rsidP="00BA0AB0"/>
          <w:p w14:paraId="40F96E00" w14:textId="2C4C7323" w:rsidR="00AE74C2" w:rsidRDefault="00B975B7" w:rsidP="00B975B7">
            <w:r>
              <w:t>MP4 file: Hoax calls</w:t>
            </w:r>
          </w:p>
        </w:tc>
      </w:tr>
      <w:tr w:rsidR="00AE74C2" w14:paraId="68FE2E44" w14:textId="77777777" w:rsidTr="00BA0AB0">
        <w:tc>
          <w:tcPr>
            <w:tcW w:w="7056" w:type="dxa"/>
          </w:tcPr>
          <w:p w14:paraId="6509995C" w14:textId="77777777" w:rsidR="00DE79A6" w:rsidRDefault="00DE79A6" w:rsidP="00DE79A6">
            <w:r w:rsidRPr="00447D59">
              <w:t xml:space="preserve">Don’t </w:t>
            </w:r>
            <w:r>
              <w:t>misuse</w:t>
            </w:r>
            <w:r w:rsidRPr="00447D59">
              <w:t xml:space="preserve"> fireworks</w:t>
            </w:r>
            <w:r>
              <w:t xml:space="preserve"> or </w:t>
            </w:r>
            <w:r w:rsidRPr="00447D59">
              <w:t>start fire</w:t>
            </w:r>
            <w:r>
              <w:t xml:space="preserve">s. </w:t>
            </w:r>
            <w:r w:rsidRPr="00635390">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p>
          <w:p w14:paraId="3C4D4D8B" w14:textId="77777777" w:rsidR="00DE79A6" w:rsidRDefault="00DE79A6" w:rsidP="00DE79A6"/>
          <w:p w14:paraId="7CA48F48" w14:textId="77777777" w:rsidR="00DE79A6" w:rsidRDefault="00DE79A6" w:rsidP="00DE79A6">
            <w:r>
              <w:t>And remember - i</w:t>
            </w:r>
            <w:r w:rsidRPr="00447D59">
              <w:t xml:space="preserve">t's illegal to buy or use fireworks if you're under 18. </w:t>
            </w:r>
          </w:p>
          <w:p w14:paraId="5019A96D" w14:textId="77777777" w:rsidR="00DE79A6" w:rsidRDefault="00DE79A6" w:rsidP="00DE79A6"/>
          <w:p w14:paraId="612A0AEA" w14:textId="27DB5B71" w:rsidR="00AE74C2" w:rsidRPr="00DE09DA" w:rsidRDefault="00DE79A6" w:rsidP="00DE79A6">
            <w:r>
              <w:t>#BangOutOfOrder #</w:t>
            </w:r>
            <w:r w:rsidRPr="00DE09DA">
              <w:t>Bonfire</w:t>
            </w:r>
            <w:r>
              <w:t>Night</w:t>
            </w:r>
          </w:p>
        </w:tc>
        <w:tc>
          <w:tcPr>
            <w:tcW w:w="7056" w:type="dxa"/>
          </w:tcPr>
          <w:p w14:paraId="660500D7" w14:textId="0BE9C748" w:rsidR="00AE74C2" w:rsidRDefault="00AF46FB" w:rsidP="00BA0AB0">
            <w:r>
              <w:t xml:space="preserve">MP4 file: ASB </w:t>
            </w:r>
            <w:r w:rsidR="003C51E5">
              <w:t>F</w:t>
            </w:r>
            <w:r>
              <w:t>ireworks</w:t>
            </w:r>
          </w:p>
        </w:tc>
      </w:tr>
      <w:tr w:rsidR="00AE74C2" w14:paraId="69CEE6E1" w14:textId="77777777" w:rsidTr="00BA0AB0">
        <w:tc>
          <w:tcPr>
            <w:tcW w:w="7056" w:type="dxa"/>
          </w:tcPr>
          <w:p w14:paraId="2534745B" w14:textId="77777777" w:rsidR="0068650E" w:rsidRDefault="0068650E" w:rsidP="0068650E">
            <w:pPr>
              <w:rPr>
                <w:rFonts w:ascii="Segoe UI Emoji" w:eastAsia="Segoe UI Emoji" w:hAnsi="Segoe UI Emoji" w:cs="Segoe UI Emoji"/>
              </w:rPr>
            </w:pPr>
            <w:r>
              <w:t>To</w:t>
            </w:r>
            <w:r w:rsidRPr="00447D59">
              <w:t xml:space="preserve"> report</w:t>
            </w:r>
            <w:r>
              <w:t xml:space="preserve"> an</w:t>
            </w:r>
            <w:r w:rsidRPr="00447D59">
              <w:t xml:space="preserve"> illegal </w:t>
            </w:r>
            <w:proofErr w:type="gramStart"/>
            <w:r w:rsidRPr="00447D59">
              <w:t>bonfire</w:t>
            </w:r>
            <w:proofErr w:type="gramEnd"/>
            <w:r w:rsidRPr="00447D59">
              <w:t xml:space="preserve"> contact your local council. </w:t>
            </w:r>
            <w:r w:rsidRPr="1B36107E">
              <w:rPr>
                <w:rFonts w:ascii="Segoe UI Emoji" w:eastAsia="Segoe UI Emoji" w:hAnsi="Segoe UI Emoji" w:cs="Segoe UI Emoji"/>
              </w:rPr>
              <w:t>☎</w:t>
            </w:r>
          </w:p>
          <w:p w14:paraId="20ACAF9D" w14:textId="77777777" w:rsidR="007D65FC" w:rsidRDefault="007D65FC" w:rsidP="0068650E"/>
          <w:p w14:paraId="68608CAA" w14:textId="77777777" w:rsidR="0068650E" w:rsidRDefault="0068650E" w:rsidP="0068650E">
            <w:r>
              <w:t>If</w:t>
            </w:r>
            <w:r w:rsidRPr="00447D59">
              <w:t xml:space="preserve"> the fire is out of control call 999.</w:t>
            </w:r>
            <w:r>
              <w:t xml:space="preserve"> </w:t>
            </w:r>
            <w:r w:rsidRPr="1B36107E">
              <w:rPr>
                <w:rFonts w:ascii="Segoe UI Emoji" w:eastAsia="Segoe UI Emoji" w:hAnsi="Segoe UI Emoji" w:cs="Segoe UI Emoji"/>
              </w:rPr>
              <w:t>🔥</w:t>
            </w:r>
          </w:p>
          <w:p w14:paraId="5B014C25" w14:textId="77777777" w:rsidR="0068650E" w:rsidRDefault="0068650E" w:rsidP="0068650E"/>
          <w:p w14:paraId="5BD300FB" w14:textId="77777777" w:rsidR="0068650E" w:rsidRDefault="0068650E" w:rsidP="0068650E">
            <w:pPr>
              <w:rPr>
                <w:rFonts w:ascii="Segoe UI Emoji" w:eastAsia="Segoe UI Emoji" w:hAnsi="Segoe UI Emoji" w:cs="Segoe UI Emoji"/>
              </w:rPr>
            </w:pPr>
            <w:r>
              <w:t>Members</w:t>
            </w:r>
            <w:r w:rsidRPr="00447D59">
              <w:t xml:space="preserve"> of the public can dispose of unused fireworks safely, as part of </w:t>
            </w:r>
            <w:r>
              <w:t>the</w:t>
            </w:r>
            <w:r w:rsidRPr="00447D59">
              <w:t xml:space="preserve"> fireworks amnesty, by calling </w:t>
            </w:r>
            <w:r>
              <w:t>@manchesterfire</w:t>
            </w:r>
            <w:r w:rsidRPr="00447D59">
              <w:t xml:space="preserve"> on 0800 555 815.</w:t>
            </w:r>
            <w:r>
              <w:t xml:space="preserve"> </w:t>
            </w:r>
            <w:r w:rsidRPr="1B36107E">
              <w:rPr>
                <w:rFonts w:ascii="Segoe UI Emoji" w:eastAsia="Segoe UI Emoji" w:hAnsi="Segoe UI Emoji" w:cs="Segoe UI Emoji"/>
              </w:rPr>
              <w:t>🎆</w:t>
            </w:r>
          </w:p>
          <w:p w14:paraId="48D97958" w14:textId="77777777" w:rsidR="0068650E" w:rsidRDefault="0068650E" w:rsidP="0068650E"/>
          <w:p w14:paraId="0B8D41C3" w14:textId="5A110ED7" w:rsidR="00AE74C2" w:rsidRPr="00447D59" w:rsidRDefault="0068650E" w:rsidP="0068650E">
            <w:r>
              <w:t>#</w:t>
            </w:r>
            <w:r w:rsidRPr="00447D59">
              <w:t>BangOutOfOrder</w:t>
            </w:r>
            <w:r>
              <w:t xml:space="preserve"> #</w:t>
            </w:r>
            <w:r w:rsidRPr="00DE09DA">
              <w:t>Bonfire</w:t>
            </w:r>
            <w:r>
              <w:t>Night</w:t>
            </w:r>
          </w:p>
        </w:tc>
        <w:tc>
          <w:tcPr>
            <w:tcW w:w="7056" w:type="dxa"/>
          </w:tcPr>
          <w:p w14:paraId="21F908AF" w14:textId="46FB2792" w:rsidR="00AE74C2" w:rsidRDefault="003C51E5" w:rsidP="00BA0AB0">
            <w:r>
              <w:rPr>
                <w:noProof/>
              </w:rPr>
              <w:lastRenderedPageBreak/>
              <w:t>MP4 file: Deliberate fires</w:t>
            </w:r>
          </w:p>
        </w:tc>
      </w:tr>
      <w:tr w:rsidR="00F15B88" w14:paraId="10D27537" w14:textId="77777777" w:rsidTr="00BA0AB0">
        <w:tc>
          <w:tcPr>
            <w:tcW w:w="7056" w:type="dxa"/>
          </w:tcPr>
          <w:p w14:paraId="1FF8E69B" w14:textId="77777777" w:rsidR="00F15B88" w:rsidRDefault="00F15B88" w:rsidP="00F15B88">
            <w:r w:rsidRPr="00E15D2F">
              <w:t xml:space="preserve">Anonymously report </w:t>
            </w:r>
            <w:r>
              <w:t xml:space="preserve">what you know about </w:t>
            </w:r>
            <w:r w:rsidRPr="00E15D2F">
              <w:t>deliberate fire</w:t>
            </w:r>
            <w:r>
              <w:t>-</w:t>
            </w:r>
            <w:r w:rsidRPr="00E15D2F">
              <w:t>setting</w:t>
            </w:r>
            <w:r>
              <w:t xml:space="preserve"> or attacks on firefighters</w:t>
            </w:r>
            <w:r w:rsidRPr="00E15D2F">
              <w:t xml:space="preserve"> to FireStoppers on 0800 169 5558</w:t>
            </w:r>
            <w:r>
              <w:t>.</w:t>
            </w:r>
          </w:p>
          <w:p w14:paraId="2AB396AF" w14:textId="77777777" w:rsidR="00F15B88" w:rsidRDefault="00F15B88" w:rsidP="00F15B88"/>
          <w:p w14:paraId="46A89143" w14:textId="77777777" w:rsidR="00F15B88" w:rsidRDefault="00F15B88" w:rsidP="00F15B88">
            <w:r>
              <w:t>#BangOutOfOrder</w:t>
            </w:r>
          </w:p>
          <w:p w14:paraId="4BD9A170" w14:textId="77777777" w:rsidR="00F15B88" w:rsidRDefault="00F15B88" w:rsidP="00F15B88"/>
          <w:p w14:paraId="085EC363" w14:textId="77777777" w:rsidR="00F15B88" w:rsidRDefault="00F15B88" w:rsidP="00F15B88"/>
        </w:tc>
        <w:tc>
          <w:tcPr>
            <w:tcW w:w="7056" w:type="dxa"/>
          </w:tcPr>
          <w:p w14:paraId="77132751" w14:textId="77777777" w:rsidR="00F15B88" w:rsidRPr="00EB378B" w:rsidRDefault="00F15B88" w:rsidP="00F15B88">
            <w:r w:rsidRPr="00EB378B">
              <w:rPr>
                <w:noProof/>
              </w:rPr>
              <w:drawing>
                <wp:inline distT="0" distB="0" distL="0" distR="0" wp14:anchorId="6772FDA6" wp14:editId="44D26459">
                  <wp:extent cx="1481445" cy="1851755"/>
                  <wp:effectExtent l="0" t="0" r="5080" b="0"/>
                  <wp:docPr id="744962320" name="Picture 2" descr="Fire burning behind silhouette of fire engine. Deliberate fires destroy communities. Know who’s starting fires? Speak up. Stay safe. Tell us what you know FireStoppers 0800 169 5558 firestoppersreport.co.uk 100% anonymous always. GMF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62320" name="Picture 2" descr="Fire burning behind silhouette of fire engine. Deliberate fires destroy communities. Know who’s starting fires? Speak up. Stay safe. Tell us what you know FireStoppers 0800 169 5558 firestoppersreport.co.uk 100% anonymous always. GMFRS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0943" cy="1888627"/>
                          </a:xfrm>
                          <a:prstGeom prst="rect">
                            <a:avLst/>
                          </a:prstGeom>
                          <a:noFill/>
                          <a:ln>
                            <a:noFill/>
                          </a:ln>
                        </pic:spPr>
                      </pic:pic>
                    </a:graphicData>
                  </a:graphic>
                </wp:inline>
              </w:drawing>
            </w:r>
          </w:p>
          <w:p w14:paraId="34D84244" w14:textId="77777777" w:rsidR="00F15B88" w:rsidRPr="00EB378B" w:rsidRDefault="00F15B88" w:rsidP="00F15B88">
            <w:r w:rsidRPr="00EB378B">
              <w:t>Fire burning behind silhouette of fire engine. Deliberate fires destroy communities. Know who’s starting fires? Speak up. Stay safe. Tell us what you know FireStoppers 0800 169 5558 firestoppersreport.co.uk 100% anonymous always. GMFRS logo</w:t>
            </w:r>
          </w:p>
          <w:p w14:paraId="367A671C" w14:textId="77777777" w:rsidR="00F15B88" w:rsidRDefault="00F15B88" w:rsidP="00F15B88">
            <w:pPr>
              <w:rPr>
                <w:noProof/>
              </w:rPr>
            </w:pPr>
          </w:p>
        </w:tc>
      </w:tr>
      <w:tr w:rsidR="00F15B88" w14:paraId="4B575ACA" w14:textId="77777777" w:rsidTr="00BA0AB0">
        <w:tc>
          <w:tcPr>
            <w:tcW w:w="7056" w:type="dxa"/>
          </w:tcPr>
          <w:p w14:paraId="72E4AF11" w14:textId="77777777" w:rsidR="00F15B88" w:rsidRPr="00702980" w:rsidRDefault="00F15B88" w:rsidP="00F15B88">
            <w:r w:rsidRPr="00702980">
              <w:lastRenderedPageBreak/>
              <w:t>Free and confidential support is open to anyone affected by anti-social behaviour or crime this</w:t>
            </w:r>
            <w:r>
              <w:t xml:space="preserve"> #Halloween and</w:t>
            </w:r>
            <w:r w:rsidRPr="00702980">
              <w:t xml:space="preserve"> #BonfireNight period. </w:t>
            </w:r>
          </w:p>
          <w:p w14:paraId="4A1D17A9" w14:textId="77777777" w:rsidR="00F15B88" w:rsidRPr="00702980" w:rsidRDefault="00F15B88" w:rsidP="00F15B88"/>
          <w:p w14:paraId="1E815B9D" w14:textId="393A0CE0" w:rsidR="00F15B88" w:rsidRDefault="00F15B88" w:rsidP="00F15B88">
            <w:pPr>
              <w:rPr>
                <w:b/>
                <w:bCs/>
              </w:rPr>
            </w:pPr>
            <w:r w:rsidRPr="00702980">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702980">
              <w:t xml:space="preserve"> </w:t>
            </w:r>
            <w:r w:rsidRPr="0032235B">
              <w:rPr>
                <w:b/>
                <w:bCs/>
              </w:rPr>
              <w:t>0800 876 6155</w:t>
            </w:r>
          </w:p>
          <w:p w14:paraId="1DB34A1A" w14:textId="77777777" w:rsidR="005F17FB" w:rsidRPr="00702980" w:rsidRDefault="005F17FB" w:rsidP="00F15B88"/>
          <w:p w14:paraId="039561DF" w14:textId="63A44CF5" w:rsidR="00F15B88" w:rsidRDefault="00F15B88" w:rsidP="00F15B88">
            <w:r w:rsidRPr="00702980">
              <w:t>#BangOutOfOrder</w:t>
            </w:r>
            <w:r>
              <w:t xml:space="preserve"> </w:t>
            </w:r>
          </w:p>
        </w:tc>
        <w:tc>
          <w:tcPr>
            <w:tcW w:w="7056" w:type="dxa"/>
          </w:tcPr>
          <w:p w14:paraId="31293250" w14:textId="77777777" w:rsidR="00F15B88" w:rsidRPr="00EB378B" w:rsidRDefault="00F15B88" w:rsidP="00F15B88">
            <w:r w:rsidRPr="00EB378B">
              <w:rPr>
                <w:noProof/>
              </w:rPr>
              <w:drawing>
                <wp:inline distT="0" distB="0" distL="0" distR="0" wp14:anchorId="74806C7C" wp14:editId="622C092C">
                  <wp:extent cx="1756373" cy="1782415"/>
                  <wp:effectExtent l="0" t="0" r="0" b="8890"/>
                  <wp:docPr id="1635167371" name="Picture 1" descr="Text in a box, reads: Help and support, when you nee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67371" name="Picture 1" descr="Text in a box, reads: Help and support, when you need it."/>
                          <pic:cNvPicPr/>
                        </pic:nvPicPr>
                        <pic:blipFill>
                          <a:blip r:embed="rId24"/>
                          <a:stretch>
                            <a:fillRect/>
                          </a:stretch>
                        </pic:blipFill>
                        <pic:spPr>
                          <a:xfrm>
                            <a:off x="0" y="0"/>
                            <a:ext cx="1762530" cy="1788663"/>
                          </a:xfrm>
                          <a:prstGeom prst="rect">
                            <a:avLst/>
                          </a:prstGeom>
                        </pic:spPr>
                      </pic:pic>
                    </a:graphicData>
                  </a:graphic>
                </wp:inline>
              </w:drawing>
            </w:r>
          </w:p>
          <w:p w14:paraId="14D85C3D" w14:textId="147C02B4" w:rsidR="00F15B88" w:rsidRDefault="00F15B88" w:rsidP="00F15B88">
            <w:pPr>
              <w:rPr>
                <w:noProof/>
              </w:rPr>
            </w:pPr>
            <w:r w:rsidRPr="00EB378B">
              <w:t>Text in a box, reads: Help and support, when you need it.</w:t>
            </w:r>
          </w:p>
        </w:tc>
      </w:tr>
      <w:tr w:rsidR="00F15B88" w14:paraId="529D2469" w14:textId="77777777" w:rsidTr="00BA0AB0">
        <w:tc>
          <w:tcPr>
            <w:tcW w:w="7056" w:type="dxa"/>
          </w:tcPr>
          <w:p w14:paraId="5DE5DEBD" w14:textId="4CC35CF5" w:rsidR="00F15B88" w:rsidRPr="00843592" w:rsidRDefault="00F15B88" w:rsidP="00F15B88">
            <w:pPr>
              <w:rPr>
                <w:color w:val="124B60" w:themeColor="accent2"/>
                <w:u w:val="single"/>
              </w:rP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46E"/>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3FE"/>
                </mc:Choice>
                <mc:Fallback>
                  <w:t>🏾</w:t>
                </mc:Fallback>
              </mc:AlternateContent>
            </w:r>
            <w:r>
              <w: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t>️</w:t>
            </w:r>
            <w:r w:rsidRPr="00447D59">
              <w:t xml:space="preserve">To make a report to </w:t>
            </w:r>
            <w:r>
              <w:t>@gtrmanchesterpolice</w:t>
            </w:r>
            <w:r w:rsidRPr="00447D59">
              <w:t xml:space="preserve"> you can use </w:t>
            </w:r>
            <w:proofErr w:type="spellStart"/>
            <w:r w:rsidRPr="00447D59">
              <w:t>LiveChat</w:t>
            </w:r>
            <w:proofErr w:type="spellEnd"/>
            <w:r w:rsidRPr="00447D59">
              <w:t xml:space="preserve"> or online reporting</w:t>
            </w:r>
            <w:r>
              <w:t>.</w:t>
            </w:r>
          </w:p>
          <w:p w14:paraId="569EDE09" w14:textId="77777777" w:rsidR="00F15B88" w:rsidRPr="00843592" w:rsidRDefault="00F15B88" w:rsidP="00F15B88">
            <w:r w:rsidRPr="00843592">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Pr="00843592">
              <w:t>You can also call 101.</w:t>
            </w:r>
          </w:p>
          <w:p w14:paraId="27B8F642" w14:textId="77777777" w:rsidR="00F15B88" w:rsidRPr="00843592" w:rsidRDefault="00F15B88" w:rsidP="00F15B88">
            <w:r w:rsidRPr="00843592">
              <w:rPr>
                <mc:AlternateContent>
                  <mc:Choice Requires="w16se"/>
                  <mc:Fallback>
                    <w:rFonts w:ascii="Segoe UI Emoji" w:eastAsia="Segoe UI Emoji" w:hAnsi="Segoe UI Emoji" w:cs="Segoe UI Emoji"/>
                  </mc:Fallback>
                </mc:AlternateContent>
              </w:rPr>
              <mc:AlternateContent>
                <mc:Choice Requires="w16se">
                  <w16se:symEx w16se:font="Segoe UI Emoji" w16se:char="1F6A8"/>
                </mc:Choice>
                <mc:Fallback>
                  <w:t>🚨</w:t>
                </mc:Fallback>
              </mc:AlternateContent>
            </w:r>
            <w:r w:rsidRPr="00843592">
              <w:t xml:space="preserve"> Always dial 999 in an emergency. </w:t>
            </w:r>
          </w:p>
          <w:p w14:paraId="7DCC0688" w14:textId="77777777" w:rsidR="00F15B88" w:rsidRPr="00C07331" w:rsidRDefault="00F15B88" w:rsidP="00F15B88">
            <w:pPr>
              <w:rPr>
                <w:highlight w:val="yellow"/>
              </w:rPr>
            </w:pPr>
          </w:p>
          <w:p w14:paraId="17239754" w14:textId="77777777" w:rsidR="00F15B88" w:rsidRPr="00447D59" w:rsidRDefault="00F15B88" w:rsidP="00F15B88">
            <w:r w:rsidRPr="00843592">
              <w:t>#BangOutOfOrder #BonfireNight</w:t>
            </w:r>
          </w:p>
        </w:tc>
        <w:tc>
          <w:tcPr>
            <w:tcW w:w="7056" w:type="dxa"/>
          </w:tcPr>
          <w:p w14:paraId="5184D4D6" w14:textId="5C14950D" w:rsidR="00F15B88" w:rsidRDefault="00F15B88" w:rsidP="00F15B88">
            <w:r>
              <w:rPr>
                <w:noProof/>
              </w:rPr>
              <w:t>MP4 file: Attacks on firefighters</w:t>
            </w:r>
          </w:p>
          <w:p w14:paraId="6FE60250" w14:textId="77777777" w:rsidR="00F15B88" w:rsidRDefault="00F15B88" w:rsidP="00F15B88"/>
          <w:p w14:paraId="65F39878" w14:textId="77777777" w:rsidR="00F15B88" w:rsidRDefault="00F15B88" w:rsidP="00F15B88">
            <w:r>
              <w:t>OR</w:t>
            </w:r>
          </w:p>
          <w:p w14:paraId="4D2D1287" w14:textId="77777777" w:rsidR="00F15B88" w:rsidRDefault="00F15B88" w:rsidP="00F15B88"/>
          <w:p w14:paraId="314F848F" w14:textId="1CA6F20F" w:rsidR="00F15B88" w:rsidRDefault="00F15B88" w:rsidP="00F15B88">
            <w:r>
              <w:rPr>
                <w:noProof/>
              </w:rPr>
              <w:t xml:space="preserve">MP4 file: Deliberate fires </w:t>
            </w:r>
          </w:p>
        </w:tc>
      </w:tr>
      <w:tr w:rsidR="00F15B88" w14:paraId="75FC88DF" w14:textId="77777777" w:rsidTr="00BA0AB0">
        <w:tc>
          <w:tcPr>
            <w:tcW w:w="7056" w:type="dxa"/>
          </w:tcPr>
          <w:p w14:paraId="3FD2A63B" w14:textId="77777777" w:rsidR="00234F5E" w:rsidRDefault="00234F5E" w:rsidP="00234F5E">
            <w:pPr>
              <w:rPr>
                <w:rFonts w:cs="Arial"/>
                <w:szCs w:val="24"/>
              </w:rPr>
            </w:pPr>
            <w:r w:rsidRPr="00C06787">
              <w:rPr>
                <w:rFonts w:cs="Arial"/>
                <w:szCs w:val="24"/>
              </w:rPr>
              <w:t xml:space="preserve">Last year firefighters were attacked at </w:t>
            </w:r>
            <w:r>
              <w:rPr>
                <w:rFonts w:cs="Arial"/>
                <w:szCs w:val="24"/>
              </w:rPr>
              <w:t>17</w:t>
            </w:r>
            <w:r w:rsidRPr="00C06787">
              <w:rPr>
                <w:rFonts w:cs="Arial"/>
                <w:szCs w:val="24"/>
              </w:rPr>
              <w:t xml:space="preserve"> incidents over the bonfire night period</w:t>
            </w:r>
            <w:r>
              <w:rPr>
                <w:rFonts w:cs="Arial"/>
                <w:szCs w:val="24"/>
              </w:rPr>
              <w:t>.</w:t>
            </w:r>
          </w:p>
          <w:p w14:paraId="59EADE5D" w14:textId="77777777" w:rsidR="00234F5E" w:rsidRPr="00AE74B5" w:rsidRDefault="00234F5E" w:rsidP="00234F5E">
            <w:pPr>
              <w:rPr>
                <w:rFonts w:cs="Arial"/>
                <w:szCs w:val="24"/>
              </w:rPr>
            </w:pPr>
          </w:p>
          <w:p w14:paraId="2FF62351" w14:textId="68EECE47" w:rsidR="00A3582F" w:rsidRDefault="00A3582F" w:rsidP="00A3582F">
            <w:r w:rsidRPr="00447D59">
              <w:t xml:space="preserve">Abuse towards </w:t>
            </w:r>
            <w:r>
              <w:t>emergency service workers</w:t>
            </w:r>
            <w:r w:rsidRPr="00447D59">
              <w:t xml:space="preserve"> will not be tolerated.</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r w:rsidRPr="00447D59">
              <w:t xml:space="preserve"> </w:t>
            </w:r>
          </w:p>
          <w:p w14:paraId="53F39276" w14:textId="77777777" w:rsidR="00234F5E" w:rsidRDefault="00234F5E" w:rsidP="00A3582F"/>
          <w:p w14:paraId="0471775C" w14:textId="10B5A3EF" w:rsidR="00F15B88" w:rsidRDefault="00A3582F" w:rsidP="00A3582F">
            <w:r w:rsidRPr="00447D59">
              <w:lastRenderedPageBreak/>
              <w:t>Assaulting emergency service workers is #BangOutOfOrder and could get you locked up this #BonfireNight</w:t>
            </w:r>
            <w:r>
              <w:t xml:space="preserve"> period.</w:t>
            </w:r>
          </w:p>
        </w:tc>
        <w:tc>
          <w:tcPr>
            <w:tcW w:w="7056" w:type="dxa"/>
          </w:tcPr>
          <w:p w14:paraId="03F80043" w14:textId="4BA0F739" w:rsidR="00F15B88" w:rsidRDefault="00F15B88" w:rsidP="00F15B88">
            <w:r>
              <w:rPr>
                <w:noProof/>
              </w:rPr>
              <w:lastRenderedPageBreak/>
              <w:t>MP4 file: Attacks on firefighters</w:t>
            </w:r>
          </w:p>
          <w:p w14:paraId="6FC865F6" w14:textId="7790AADE" w:rsidR="00F15B88" w:rsidRDefault="00F15B88" w:rsidP="00F15B88"/>
        </w:tc>
      </w:tr>
      <w:tr w:rsidR="00F15B88" w14:paraId="4BE41598" w14:textId="77777777" w:rsidTr="00BA0AB0">
        <w:tc>
          <w:tcPr>
            <w:tcW w:w="7056" w:type="dxa"/>
          </w:tcPr>
          <w:p w14:paraId="3F217ABF" w14:textId="77777777" w:rsidR="00935BAB" w:rsidRDefault="00935BAB" w:rsidP="00935BAB">
            <w:r w:rsidRPr="00447D59">
              <w:t>No one should be attacked for trying to keep you, your famil</w:t>
            </w:r>
            <w:r>
              <w:t>y</w:t>
            </w:r>
            <w:r w:rsidRPr="00447D59">
              <w:t xml:space="preserve"> and your friends safe.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p>
          <w:p w14:paraId="026ECB28" w14:textId="77777777" w:rsidR="00935BAB" w:rsidRDefault="00935BAB" w:rsidP="00935BAB"/>
          <w:p w14:paraId="6F7461DE" w14:textId="77777777" w:rsidR="00935BAB" w:rsidRDefault="00935BAB" w:rsidP="00935BAB">
            <w:r w:rsidRPr="00447D59">
              <w:t xml:space="preserve">Respect our </w:t>
            </w:r>
            <w:r>
              <w:t xml:space="preserve">emergency service workers and don’t make their jobs any harder during this #Halloween and #BonfireNight period.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2"/>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3"/>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91"/>
                </mc:Choice>
                <mc:Fallback>
                  <w:t>🚑</w:t>
                </mc:Fallback>
              </mc:AlternateContent>
            </w:r>
          </w:p>
          <w:p w14:paraId="5EDB8586" w14:textId="77777777" w:rsidR="00935BAB" w:rsidRDefault="00935BAB" w:rsidP="00935BAB"/>
          <w:p w14:paraId="03F2DEBF" w14:textId="269E4A9C" w:rsidR="00F15B88" w:rsidRDefault="00935BAB" w:rsidP="00935BAB">
            <w:r w:rsidRPr="00447D59">
              <w:t>#BangOutOfOrder</w:t>
            </w:r>
          </w:p>
        </w:tc>
        <w:tc>
          <w:tcPr>
            <w:tcW w:w="7056" w:type="dxa"/>
          </w:tcPr>
          <w:p w14:paraId="435FE34B" w14:textId="35E3AB67" w:rsidR="00F15B88" w:rsidRDefault="00F15B88" w:rsidP="00F15B88">
            <w:r>
              <w:rPr>
                <w:noProof/>
              </w:rPr>
              <w:t>MP4 file: Attacks on firefighters</w:t>
            </w:r>
          </w:p>
          <w:p w14:paraId="241B71A9" w14:textId="005120B1" w:rsidR="00F15B88" w:rsidRDefault="00F15B88" w:rsidP="00F15B88"/>
        </w:tc>
      </w:tr>
      <w:tr w:rsidR="00F15B88" w14:paraId="6AF62C2D" w14:textId="77777777" w:rsidTr="00BA0AB0">
        <w:tc>
          <w:tcPr>
            <w:tcW w:w="7056" w:type="dxa"/>
          </w:tcPr>
          <w:p w14:paraId="081D40B6" w14:textId="77777777" w:rsidR="00F15B88" w:rsidRDefault="00F15B88" w:rsidP="00F15B88">
            <w:r w:rsidRPr="00402535">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rsidRPr="00402535">
              <w:t xml:space="preserve">Have a safe and enjoyable #Halloween and #BonfireNight. </w:t>
            </w:r>
          </w:p>
          <w:p w14:paraId="65484D72" w14:textId="77777777" w:rsidR="00F15B88" w:rsidRDefault="00F15B88" w:rsidP="00F15B88"/>
          <w:p w14:paraId="7AF66C92" w14:textId="5B6940DD" w:rsidR="00F15B88" w:rsidRPr="00447D59" w:rsidRDefault="00F15B88" w:rsidP="00F15B88">
            <w:r w:rsidRPr="00FD7249">
              <w:rPr>
                <w:rFonts w:ascii="Segoe UI Emoji" w:hAnsi="Segoe UI Emoji" w:cs="Segoe UI Emoji"/>
              </w:rPr>
              <w:t>🎆</w:t>
            </w:r>
            <w:r>
              <w:t xml:space="preserve">Please go along to an official organised firework display if you can. If you’re celebrating at a private event, please stay safe by </w:t>
            </w:r>
            <w:r w:rsidRPr="00E159F0">
              <w:t xml:space="preserve">following </w:t>
            </w:r>
            <w:r>
              <w:t xml:space="preserve">safety advice </w:t>
            </w:r>
            <w:r w:rsidR="003144DF">
              <w:t xml:space="preserve">from @manchesterfire </w:t>
            </w:r>
            <w:r>
              <w:t xml:space="preserve">and </w:t>
            </w:r>
            <w:r w:rsidRPr="00E159F0">
              <w:t>the Firework Code.</w:t>
            </w:r>
          </w:p>
        </w:tc>
        <w:tc>
          <w:tcPr>
            <w:tcW w:w="7056" w:type="dxa"/>
          </w:tcPr>
          <w:p w14:paraId="5AB028EE" w14:textId="28617315" w:rsidR="00F15B88" w:rsidRDefault="00F15B88" w:rsidP="00F15B88">
            <w:r>
              <w:rPr>
                <w:noProof/>
              </w:rPr>
              <w:drawing>
                <wp:inline distT="0" distB="0" distL="0" distR="0" wp14:anchorId="3D88AA38" wp14:editId="6FC9AB03">
                  <wp:extent cx="1765300" cy="1765300"/>
                  <wp:effectExtent l="0" t="0" r="6350" b="6350"/>
                  <wp:docPr id="278839028" name="Picture 1" descr="Cartoon image of fireworks. Text reads: Have a happy bonfire night. Stay safe. Go to an organised fireworks display. For more information visit manchesterfire.gov.u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39028" name="Picture 1" descr="Cartoon image of fireworks. Text reads: Have a happy bonfire night. Stay safe. Go to an organised fireworks display. For more information visit manchesterfire.gov.uk ">
                            <a:extLst>
                              <a:ext uri="{C183D7F6-B498-43B3-948B-1728B52AA6E4}">
                                <adec:decorative xmlns:adec="http://schemas.microsoft.com/office/drawing/2017/decorative" val="0"/>
                              </a:ext>
                            </a:extLst>
                          </pic:cNvPr>
                          <pic:cNvPicPr/>
                        </pic:nvPicPr>
                        <pic:blipFill>
                          <a:blip r:embed="rId33"/>
                          <a:stretch>
                            <a:fillRect/>
                          </a:stretch>
                        </pic:blipFill>
                        <pic:spPr>
                          <a:xfrm>
                            <a:off x="0" y="0"/>
                            <a:ext cx="1775879" cy="1775879"/>
                          </a:xfrm>
                          <a:prstGeom prst="rect">
                            <a:avLst/>
                          </a:prstGeom>
                        </pic:spPr>
                      </pic:pic>
                    </a:graphicData>
                  </a:graphic>
                </wp:inline>
              </w:drawing>
            </w:r>
            <w:r>
              <w:br/>
              <w:t xml:space="preserve">Cartoon image of fireworks. Text reads: Have a happy bonfire night. Stay safe. Go to an organised fireworks display. For more information visit manchesterfire.gov.uk </w:t>
            </w:r>
          </w:p>
          <w:p w14:paraId="29EFAE15" w14:textId="08305648" w:rsidR="00F15B88" w:rsidRDefault="00F15B88" w:rsidP="001C59C2"/>
        </w:tc>
      </w:tr>
      <w:tr w:rsidR="00F15B88" w14:paraId="547DCB28" w14:textId="77777777" w:rsidTr="00BA0AB0">
        <w:tc>
          <w:tcPr>
            <w:tcW w:w="7056" w:type="dxa"/>
          </w:tcPr>
          <w:p w14:paraId="01099E4E" w14:textId="77777777" w:rsidR="00F15B88" w:rsidRPr="00402535" w:rsidRDefault="00F15B88" w:rsidP="00F15B88">
            <w:r w:rsidRPr="00443D35">
              <w:lastRenderedPageBreak/>
              <w:t xml:space="preserve">If your child is planning to go out during </w:t>
            </w:r>
            <w:r w:rsidRPr="00402535">
              <w:t>#</w:t>
            </w:r>
            <w:r w:rsidRPr="00443D35">
              <w:t xml:space="preserve">Halloween or </w:t>
            </w:r>
            <w:r w:rsidRPr="00402535">
              <w:t>#BonfireNight</w:t>
            </w:r>
            <w:r w:rsidRPr="00443D35">
              <w:t>, make sure you know where they are</w:t>
            </w:r>
            <w:r>
              <w:t>, what they are doing</w:t>
            </w:r>
            <w:r w:rsidRPr="00443D35">
              <w:t xml:space="preserve"> and how to contact them</w:t>
            </w:r>
            <w:r>
              <w:t>.</w:t>
            </w:r>
          </w:p>
        </w:tc>
        <w:tc>
          <w:tcPr>
            <w:tcW w:w="7056" w:type="dxa"/>
          </w:tcPr>
          <w:p w14:paraId="690AD5CC" w14:textId="62CD69BA" w:rsidR="00F15B88" w:rsidRDefault="00F15B88" w:rsidP="00F15B88">
            <w:pPr>
              <w:rPr>
                <w:noProof/>
              </w:rPr>
            </w:pPr>
            <w:r>
              <w:rPr>
                <w:noProof/>
              </w:rPr>
              <w:drawing>
                <wp:inline distT="0" distB="0" distL="0" distR="0" wp14:anchorId="7D5DE1B4" wp14:editId="20628A49">
                  <wp:extent cx="1752600" cy="1752600"/>
                  <wp:effectExtent l="0" t="0" r="0" b="0"/>
                  <wp:docPr id="342522481" name="Picture 1" descr="Cartoon image of fireworks. Text reads: Have a happy bonfire night. Stay safe. Go to an organised fireworks display. For more information visit manchesterfire.gov.u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22481" name="Picture 1" descr="Cartoon image of fireworks. Text reads: Have a happy bonfire night. Stay safe. Go to an organised fireworks display. For more information visit manchesterfire.gov.uk ">
                            <a:extLst>
                              <a:ext uri="{C183D7F6-B498-43B3-948B-1728B52AA6E4}">
                                <adec:decorative xmlns:adec="http://schemas.microsoft.com/office/drawing/2017/decorative" val="0"/>
                              </a:ext>
                            </a:extLst>
                          </pic:cNvPr>
                          <pic:cNvPicPr/>
                        </pic:nvPicPr>
                        <pic:blipFill>
                          <a:blip r:embed="rId33"/>
                          <a:stretch>
                            <a:fillRect/>
                          </a:stretch>
                        </pic:blipFill>
                        <pic:spPr>
                          <a:xfrm>
                            <a:off x="0" y="0"/>
                            <a:ext cx="1763103" cy="1763103"/>
                          </a:xfrm>
                          <a:prstGeom prst="rect">
                            <a:avLst/>
                          </a:prstGeom>
                        </pic:spPr>
                      </pic:pic>
                    </a:graphicData>
                  </a:graphic>
                </wp:inline>
              </w:drawing>
            </w:r>
          </w:p>
          <w:p w14:paraId="5FB8ED8B" w14:textId="77777777" w:rsidR="00F15B88" w:rsidRDefault="00F15B88" w:rsidP="00F15B88">
            <w:pPr>
              <w:rPr>
                <w:noProof/>
              </w:rPr>
            </w:pPr>
            <w:r>
              <w:t>Cartoon image of fireworks. Text reads: Have a happy bonfire night. Stay safe. Go to an organised fireworks display. For more information visit manchesterfire.gov.uk</w:t>
            </w:r>
          </w:p>
        </w:tc>
      </w:tr>
      <w:tr w:rsidR="00F15B88" w14:paraId="3D176D81" w14:textId="77777777" w:rsidTr="00BA0AB0">
        <w:tc>
          <w:tcPr>
            <w:tcW w:w="7056" w:type="dxa"/>
          </w:tcPr>
          <w:p w14:paraId="6ADE28CB" w14:textId="77777777" w:rsidR="008253B7" w:rsidRPr="008A451F" w:rsidRDefault="008253B7" w:rsidP="008253B7">
            <w:r w:rsidRPr="008A451F">
              <w:t xml:space="preserve">We want everyone to have a safe and happy </w:t>
            </w:r>
            <w:r>
              <w:t>#</w:t>
            </w:r>
            <w:r w:rsidRPr="008A451F">
              <w:t>BonfireNight and encourage Greater Manchester residents to attend organised displays.</w:t>
            </w:r>
            <w:r>
              <w:t xml:space="preserve"> </w:t>
            </w:r>
            <w:r w:rsidRPr="008A451F">
              <w:rPr>
                <mc:AlternateContent>
                  <mc:Choice Requires="w16se"/>
                  <mc:Fallback>
                    <w:rFonts w:ascii="Segoe UI Emoji" w:eastAsia="Segoe UI Emoji" w:hAnsi="Segoe UI Emoji" w:cs="Segoe UI Emoji"/>
                  </mc:Fallback>
                </mc:AlternateContent>
              </w:rPr>
              <mc:AlternateContent>
                <mc:Choice Requires="w16se">
                  <w16se:symEx w16se:font="Segoe UI Emoji" w16se:char="1F386"/>
                </mc:Choice>
                <mc:Fallback>
                  <w:t>🎆</w:t>
                </mc:Fallback>
              </mc:AlternateContent>
            </w:r>
          </w:p>
          <w:p w14:paraId="67CFDE11" w14:textId="77777777" w:rsidR="008253B7" w:rsidRPr="008A451F" w:rsidRDefault="008253B7" w:rsidP="008253B7"/>
          <w:p w14:paraId="3303FBDA" w14:textId="7CCF1511" w:rsidR="00F15B88" w:rsidRPr="00447D59" w:rsidRDefault="008253B7" w:rsidP="00F15B88">
            <w:r w:rsidRPr="008A451F">
              <w:t>However, if you are going to celebrate at home, please stay safe by following the Firework Code and</w:t>
            </w:r>
            <w:r w:rsidR="003144DF">
              <w:t xml:space="preserve"> s</w:t>
            </w:r>
            <w:r w:rsidRPr="008A451F">
              <w:t>afety advice</w:t>
            </w:r>
            <w:r w:rsidR="003144DF">
              <w:t xml:space="preserve"> from @manchesterfire</w:t>
            </w:r>
            <w:r w:rsidRPr="008A451F">
              <w:t>.</w:t>
            </w:r>
            <w:r w:rsidR="00F15B88" w:rsidRPr="008A451F">
              <w:t xml:space="preserve"> </w:t>
            </w:r>
          </w:p>
        </w:tc>
        <w:tc>
          <w:tcPr>
            <w:tcW w:w="7056" w:type="dxa"/>
          </w:tcPr>
          <w:p w14:paraId="3AE1A786" w14:textId="20C9F216" w:rsidR="00F15B88" w:rsidRDefault="00F15B88" w:rsidP="00F15B88">
            <w:r>
              <w:rPr>
                <w:noProof/>
              </w:rPr>
              <w:drawing>
                <wp:inline distT="0" distB="0" distL="0" distR="0" wp14:anchorId="7E5904D0" wp14:editId="0190DC6C">
                  <wp:extent cx="1803400" cy="1803400"/>
                  <wp:effectExtent l="0" t="0" r="6350" b="6350"/>
                  <wp:docPr id="1462462170" name="Picture 1" descr="Cartoon image of fireworks. Text reads: Have a happy bonfire night. Stay safe. Go to an organised fireworks display. For more information visit manchesterfire.gov.u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62170" name="Picture 1" descr="Cartoon image of fireworks. Text reads: Have a happy bonfire night. Stay safe. Go to an organised fireworks display. For more information visit manchesterfire.gov.uk ">
                            <a:extLst>
                              <a:ext uri="{C183D7F6-B498-43B3-948B-1728B52AA6E4}">
                                <adec:decorative xmlns:adec="http://schemas.microsoft.com/office/drawing/2017/decorative" val="0"/>
                              </a:ext>
                            </a:extLst>
                          </pic:cNvPr>
                          <pic:cNvPicPr/>
                        </pic:nvPicPr>
                        <pic:blipFill>
                          <a:blip r:embed="rId33"/>
                          <a:stretch>
                            <a:fillRect/>
                          </a:stretch>
                        </pic:blipFill>
                        <pic:spPr>
                          <a:xfrm>
                            <a:off x="0" y="0"/>
                            <a:ext cx="1814209" cy="1814209"/>
                          </a:xfrm>
                          <a:prstGeom prst="rect">
                            <a:avLst/>
                          </a:prstGeom>
                        </pic:spPr>
                      </pic:pic>
                    </a:graphicData>
                  </a:graphic>
                </wp:inline>
              </w:drawing>
            </w:r>
          </w:p>
          <w:p w14:paraId="7DE48489" w14:textId="77777777" w:rsidR="00F15B88" w:rsidRDefault="00F15B88" w:rsidP="00F15B88">
            <w:r>
              <w:t>Cartoon image of fireworks. Text reads: Have a happy bonfire night. Stay safe. Go to an organised fireworks display. For more information visit manchesterfire.gov.uk</w:t>
            </w:r>
          </w:p>
          <w:p w14:paraId="42BD7933" w14:textId="77777777" w:rsidR="00F15B88" w:rsidRDefault="00F15B88" w:rsidP="00F15B88"/>
          <w:p w14:paraId="79DF7610" w14:textId="77777777" w:rsidR="00F15B88" w:rsidRDefault="00F15B88" w:rsidP="00F15B88">
            <w:r>
              <w:lastRenderedPageBreak/>
              <w:t>OR</w:t>
            </w:r>
          </w:p>
          <w:p w14:paraId="0CC12A2B" w14:textId="77777777" w:rsidR="00F15B88" w:rsidRDefault="00F15B88" w:rsidP="00F15B88"/>
          <w:p w14:paraId="3EE6F37A" w14:textId="61E78939" w:rsidR="00F15B88" w:rsidRDefault="00F15B88" w:rsidP="00F15B88">
            <w:r>
              <w:t>MP4 file: ASB fireworks</w:t>
            </w:r>
          </w:p>
        </w:tc>
      </w:tr>
      <w:tr w:rsidR="00F15B88" w14:paraId="3D5CA24F" w14:textId="77777777" w:rsidTr="00BA0AB0">
        <w:tc>
          <w:tcPr>
            <w:tcW w:w="7056" w:type="dxa"/>
          </w:tcPr>
          <w:p w14:paraId="7E1D93C7" w14:textId="77777777" w:rsidR="00684D9C" w:rsidRDefault="00684D9C" w:rsidP="00684D9C">
            <w:r w:rsidRPr="00402535">
              <w:lastRenderedPageBreak/>
              <w:t xml:space="preserve">Have a safe and enjoyable #Halloween and #BonfireNight. </w:t>
            </w:r>
            <w:r w:rsidRPr="00402535">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p>
          <w:p w14:paraId="4FBB3FCA" w14:textId="77777777" w:rsidR="00684D9C" w:rsidRDefault="00684D9C" w:rsidP="00684D9C"/>
          <w:p w14:paraId="117CE270" w14:textId="5D8B0405" w:rsidR="00F15B88" w:rsidRDefault="00684D9C" w:rsidP="00684D9C">
            <w:r w:rsidRPr="00B65B5B">
              <w:t>Buying</w:t>
            </w:r>
            <w:r>
              <w:t xml:space="preserve"> a</w:t>
            </w:r>
            <w:r w:rsidRPr="00B65B5B">
              <w:t xml:space="preserve"> Halloween costume? Check </w:t>
            </w:r>
            <w:r>
              <w:t>it’s</w:t>
            </w:r>
            <w:r w:rsidRPr="00B65B5B">
              <w:t xml:space="preserve"> UKCA or CE marked to ensure </w:t>
            </w:r>
            <w:r>
              <w:t>it</w:t>
            </w:r>
            <w:r w:rsidRPr="00B65B5B">
              <w:t xml:space="preserve"> meet</w:t>
            </w:r>
            <w:r>
              <w:t>s</w:t>
            </w:r>
            <w:r w:rsidRPr="00B65B5B">
              <w:t xml:space="preserve"> the required safety standards.</w:t>
            </w:r>
            <w:r>
              <w:t xml:space="preserve"> </w:t>
            </w:r>
            <w:r w:rsidRPr="00B65B5B">
              <w:t xml:space="preserve">Remember all items of clothing have a risk of being flammable – always keep them away from naked flames. </w:t>
            </w:r>
          </w:p>
          <w:p w14:paraId="193158D0" w14:textId="77777777" w:rsidR="00684D9C" w:rsidRDefault="00684D9C" w:rsidP="00684D9C"/>
          <w:p w14:paraId="29DF7D2A" w14:textId="0FCFFEF9" w:rsidR="00F15B88" w:rsidRPr="008A451F" w:rsidRDefault="00F15B88" w:rsidP="00F15B88">
            <w:r w:rsidRPr="009E5B96">
              <w:t xml:space="preserve">You can find out where organised </w:t>
            </w:r>
            <w:r>
              <w:t xml:space="preserve">Halloween, </w:t>
            </w:r>
            <w:r w:rsidRPr="009E5B96">
              <w:t>bonfire</w:t>
            </w:r>
            <w:r>
              <w:t xml:space="preserve"> and</w:t>
            </w:r>
            <w:r w:rsidRPr="009E5B96">
              <w:t xml:space="preserve"> firework events will be held in your area by visiting</w:t>
            </w:r>
            <w:r>
              <w:t xml:space="preserve"> @manchesterfire</w:t>
            </w:r>
            <w:r w:rsidR="004E22B2">
              <w:t xml:space="preserve"> website.</w:t>
            </w:r>
          </w:p>
        </w:tc>
        <w:tc>
          <w:tcPr>
            <w:tcW w:w="7056" w:type="dxa"/>
          </w:tcPr>
          <w:p w14:paraId="7DD17392" w14:textId="3ECDB07E" w:rsidR="00F15B88" w:rsidRDefault="00F15B88" w:rsidP="00F15B88">
            <w:r>
              <w:rPr>
                <w:noProof/>
              </w:rPr>
              <w:drawing>
                <wp:inline distT="0" distB="0" distL="0" distR="0" wp14:anchorId="73F8ACA9" wp14:editId="7AA97226">
                  <wp:extent cx="1981200" cy="1981200"/>
                  <wp:effectExtent l="0" t="0" r="0" b="0"/>
                  <wp:docPr id="1412200764" name="Picture 1" descr="Cartoon image of fireworks. Text reads: Have a happy bonfire night. Stay safe. Go to an organised fireworks display. For more information visit manchesterfire.gov.u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00764" name="Picture 1" descr="Cartoon image of fireworks. Text reads: Have a happy bonfire night. Stay safe. Go to an organised fireworks display. For more information visit manchesterfire.gov.uk ">
                            <a:extLst>
                              <a:ext uri="{C183D7F6-B498-43B3-948B-1728B52AA6E4}">
                                <adec:decorative xmlns:adec="http://schemas.microsoft.com/office/drawing/2017/decorative" val="0"/>
                              </a:ext>
                            </a:extLst>
                          </pic:cNvPr>
                          <pic:cNvPicPr/>
                        </pic:nvPicPr>
                        <pic:blipFill>
                          <a:blip r:embed="rId33"/>
                          <a:stretch>
                            <a:fillRect/>
                          </a:stretch>
                        </pic:blipFill>
                        <pic:spPr>
                          <a:xfrm>
                            <a:off x="0" y="0"/>
                            <a:ext cx="1993071" cy="1993071"/>
                          </a:xfrm>
                          <a:prstGeom prst="rect">
                            <a:avLst/>
                          </a:prstGeom>
                        </pic:spPr>
                      </pic:pic>
                    </a:graphicData>
                  </a:graphic>
                </wp:inline>
              </w:drawing>
            </w:r>
          </w:p>
          <w:p w14:paraId="674B9488" w14:textId="77777777" w:rsidR="00F15B88" w:rsidRDefault="00F15B88" w:rsidP="00F15B88">
            <w:r>
              <w:t>Cartoon image of fireworks. Text reads: Have a happy bonfire night. Stay safe. Go to an organised fireworks display. For more information visit manchesterfire.gov.uk</w:t>
            </w:r>
          </w:p>
          <w:p w14:paraId="598E2635" w14:textId="75EA458A" w:rsidR="00F15B88" w:rsidRDefault="00F15B88" w:rsidP="00F15B88">
            <w:pPr>
              <w:rPr>
                <w:noProof/>
              </w:rPr>
            </w:pPr>
          </w:p>
        </w:tc>
      </w:tr>
      <w:tr w:rsidR="00F15B88" w14:paraId="45098202" w14:textId="77777777" w:rsidTr="00BA0AB0">
        <w:tc>
          <w:tcPr>
            <w:tcW w:w="7056" w:type="dxa"/>
          </w:tcPr>
          <w:p w14:paraId="25CB8F7C" w14:textId="77777777" w:rsidR="00F15B88" w:rsidRPr="00402535" w:rsidRDefault="00F15B88" w:rsidP="00F15B88">
            <w:r>
              <w:rPr>
                <w:rStyle w:val="ui-provider"/>
              </w:rPr>
              <w:lastRenderedPageBreak/>
              <w:t>Children’s themed costumes are currently classified as toys. Remember all garments have a risk of being flammable – you must keep them away from naked flames to prevent your child from sustaining devastating burns.</w:t>
            </w:r>
            <w:r>
              <w:rPr>
                <w:noProof/>
              </w:rPr>
              <w:t xml:space="preserve"> </w:t>
            </w:r>
          </w:p>
        </w:tc>
        <w:tc>
          <w:tcPr>
            <w:tcW w:w="7056" w:type="dxa"/>
          </w:tcPr>
          <w:p w14:paraId="79BE4D9F" w14:textId="77777777" w:rsidR="00F15B88" w:rsidRDefault="00F15B88" w:rsidP="00F15B88">
            <w:pPr>
              <w:rPr>
                <w:rStyle w:val="ui-provider"/>
              </w:rPr>
            </w:pPr>
            <w:r>
              <w:rPr>
                <w:noProof/>
              </w:rPr>
              <w:drawing>
                <wp:inline distT="0" distB="0" distL="0" distR="0" wp14:anchorId="60C921E4" wp14:editId="4136F815">
                  <wp:extent cx="2082800" cy="2082800"/>
                  <wp:effectExtent l="0" t="0" r="0" b="0"/>
                  <wp:docPr id="1016157593" name="Picture 1" descr="GMFRS logo and wording that says: ‘Always check costumes are UKCA or CE marked to ensure they meet the required safety standards.’ Underneath are the UKCA and CE logo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57593" name="Picture 1" descr="GMFRS logo and wording that says: ‘Always check costumes are UKCA or CE marked to ensure they meet the required safety standards.’ Underneath are the UKCA and CE logos ">
                            <a:extLst>
                              <a:ext uri="{C183D7F6-B498-43B3-948B-1728B52AA6E4}">
                                <adec:decorative xmlns:adec="http://schemas.microsoft.com/office/drawing/2017/decorative" val="0"/>
                              </a:ext>
                            </a:extLst>
                          </pic:cNvPr>
                          <pic:cNvPicPr/>
                        </pic:nvPicPr>
                        <pic:blipFill>
                          <a:blip r:embed="rId34"/>
                          <a:stretch>
                            <a:fillRect/>
                          </a:stretch>
                        </pic:blipFill>
                        <pic:spPr>
                          <a:xfrm>
                            <a:off x="0" y="0"/>
                            <a:ext cx="2107437" cy="2107437"/>
                          </a:xfrm>
                          <a:prstGeom prst="rect">
                            <a:avLst/>
                          </a:prstGeom>
                        </pic:spPr>
                      </pic:pic>
                    </a:graphicData>
                  </a:graphic>
                </wp:inline>
              </w:drawing>
            </w:r>
          </w:p>
          <w:p w14:paraId="0D4C5946" w14:textId="13B09E87" w:rsidR="00F15B88" w:rsidRDefault="00F15B88" w:rsidP="00F15B88">
            <w:pPr>
              <w:rPr>
                <w:noProof/>
              </w:rPr>
            </w:pPr>
            <w:r>
              <w:rPr>
                <w:rStyle w:val="ui-provider"/>
              </w:rPr>
              <w:t>GMFRS logo and wording that says: ‘Always check costumes are UKCA or CE marked to ensure they meet the required safety standards.’ Underneath are the UKCA and CE logos</w:t>
            </w:r>
            <w:r>
              <w:rPr>
                <w:noProof/>
              </w:rPr>
              <w:t xml:space="preserve"> </w:t>
            </w:r>
          </w:p>
        </w:tc>
      </w:tr>
      <w:tr w:rsidR="00F15B88" w14:paraId="32B1CE97" w14:textId="77777777" w:rsidTr="00BA0AB0">
        <w:tc>
          <w:tcPr>
            <w:tcW w:w="7056" w:type="dxa"/>
          </w:tcPr>
          <w:p w14:paraId="18CD6DAE" w14:textId="77777777" w:rsidR="00F15B88" w:rsidRPr="00402535" w:rsidRDefault="00F15B88" w:rsidP="00F15B88">
            <w:r w:rsidRPr="00640E02">
              <w:rPr>
                <w:rStyle w:val="ui-provider"/>
              </w:rPr>
              <w:t>Always check</w:t>
            </w:r>
            <w:r>
              <w:rPr>
                <w:rStyle w:val="ui-provider"/>
              </w:rPr>
              <w:t xml:space="preserve"> your children’s</w:t>
            </w:r>
            <w:r w:rsidRPr="00640E02">
              <w:rPr>
                <w:rStyle w:val="ui-provider"/>
              </w:rPr>
              <w:t xml:space="preserve"> costumes are UKCA or CE marked to ensure they meet the required safety standards</w:t>
            </w:r>
            <w:r>
              <w:rPr>
                <w:rStyle w:val="ui-provider"/>
              </w:rPr>
              <w:t>. Children’s Halloween costumes and other themed costumes are currently classified as toys.</w:t>
            </w:r>
          </w:p>
        </w:tc>
        <w:tc>
          <w:tcPr>
            <w:tcW w:w="7056" w:type="dxa"/>
          </w:tcPr>
          <w:p w14:paraId="1E1665C1" w14:textId="77777777" w:rsidR="00F15B88" w:rsidRDefault="00F15B88" w:rsidP="00F15B88">
            <w:pPr>
              <w:rPr>
                <w:noProof/>
              </w:rPr>
            </w:pPr>
            <w:r>
              <w:rPr>
                <w:noProof/>
              </w:rPr>
              <w:drawing>
                <wp:inline distT="0" distB="0" distL="0" distR="0" wp14:anchorId="3053A88A" wp14:editId="3B2D9014">
                  <wp:extent cx="2120900" cy="2120900"/>
                  <wp:effectExtent l="0" t="0" r="0" b="0"/>
                  <wp:docPr id="997708056" name="Picture 1" descr="GMFRS logo and wording that says: ‘All garments have a risk of being flammable. You must keep your children’s costumes away from naked flames to prevent your child from sustaining devastating bur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08056" name="Picture 1" descr="GMFRS logo and wording that says: ‘All garments have a risk of being flammable. You must keep your children’s costumes away from naked flames to prevent your child from sustaining devastating burns.’">
                            <a:extLst>
                              <a:ext uri="{C183D7F6-B498-43B3-948B-1728B52AA6E4}">
                                <adec:decorative xmlns:adec="http://schemas.microsoft.com/office/drawing/2017/decorative" val="0"/>
                              </a:ext>
                            </a:extLst>
                          </pic:cNvPr>
                          <pic:cNvPicPr/>
                        </pic:nvPicPr>
                        <pic:blipFill>
                          <a:blip r:embed="rId35"/>
                          <a:stretch>
                            <a:fillRect/>
                          </a:stretch>
                        </pic:blipFill>
                        <pic:spPr>
                          <a:xfrm>
                            <a:off x="0" y="0"/>
                            <a:ext cx="2139993" cy="2139993"/>
                          </a:xfrm>
                          <a:prstGeom prst="rect">
                            <a:avLst/>
                          </a:prstGeom>
                        </pic:spPr>
                      </pic:pic>
                    </a:graphicData>
                  </a:graphic>
                </wp:inline>
              </w:drawing>
            </w:r>
          </w:p>
          <w:p w14:paraId="1BF575B8" w14:textId="64E7723C" w:rsidR="00F15B88" w:rsidRDefault="00F15B88" w:rsidP="00F15B88">
            <w:pPr>
              <w:rPr>
                <w:noProof/>
              </w:rPr>
            </w:pPr>
            <w:r w:rsidRPr="00A42A64">
              <w:rPr>
                <w:noProof/>
              </w:rPr>
              <w:lastRenderedPageBreak/>
              <w:t>GMFRS logo and wording that says: ‘All garments have a risk of being flammable. You must keep your children’s costumes away from naked flames to prevent your child from sustaining devastating burns.’</w:t>
            </w:r>
          </w:p>
        </w:tc>
      </w:tr>
      <w:tr w:rsidR="00F15B88" w14:paraId="50DBA183" w14:textId="77777777" w:rsidTr="00BA0AB0">
        <w:tc>
          <w:tcPr>
            <w:tcW w:w="7056" w:type="dxa"/>
          </w:tcPr>
          <w:p w14:paraId="6A4F39EA" w14:textId="77777777" w:rsidR="00F15B88" w:rsidRPr="00402535" w:rsidRDefault="00F15B88" w:rsidP="00F15B88">
            <w:pPr>
              <w:rPr>
                <w:noProof/>
              </w:rPr>
            </w:pPr>
            <w:r>
              <w:rPr>
                <w:rStyle w:val="ui-provider"/>
              </w:rPr>
              <w:lastRenderedPageBreak/>
              <w:t>Remember, all garments have a risk of being flammable – you must keep them away from naked flames to prevent your child from sustaining devastating burns.</w:t>
            </w:r>
            <w:r>
              <w:rPr>
                <w:noProof/>
              </w:rPr>
              <w:t xml:space="preserve"> </w:t>
            </w:r>
          </w:p>
        </w:tc>
        <w:tc>
          <w:tcPr>
            <w:tcW w:w="7056" w:type="dxa"/>
          </w:tcPr>
          <w:p w14:paraId="7C6DB5A6" w14:textId="1E4C49EF" w:rsidR="00F15B88" w:rsidRDefault="00F15B88" w:rsidP="00F15B88">
            <w:pPr>
              <w:rPr>
                <w:noProof/>
              </w:rPr>
            </w:pPr>
            <w:r>
              <w:rPr>
                <w:noProof/>
              </w:rPr>
              <w:drawing>
                <wp:inline distT="0" distB="0" distL="0" distR="0" wp14:anchorId="6FBD1A62" wp14:editId="65257EE5">
                  <wp:extent cx="2171700" cy="2171700"/>
                  <wp:effectExtent l="0" t="0" r="0" b="0"/>
                  <wp:docPr id="1708872600" name="Picture 1" descr="GMFRS logo and wording that says: ‘Children’s Halloween costumes are currently classified as toys. Check costumes are UKCA or CE marked to ensure they meet the required safety standards.” Then there is the UKCA and CE logos underneath. There is an image of a child in a skeleton Halloween costum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72600" name="Picture 1" descr="GMFRS logo and wording that says: ‘Children’s Halloween costumes are currently classified as toys. Check costumes are UKCA or CE marked to ensure they meet the required safety standards.” Then there is the UKCA and CE logos underneath. There is an image of a child in a skeleton Halloween costume. ">
                            <a:extLst>
                              <a:ext uri="{C183D7F6-B498-43B3-948B-1728B52AA6E4}">
                                <adec:decorative xmlns:adec="http://schemas.microsoft.com/office/drawing/2017/decorative" val="0"/>
                              </a:ext>
                            </a:extLst>
                          </pic:cNvPr>
                          <pic:cNvPicPr/>
                        </pic:nvPicPr>
                        <pic:blipFill>
                          <a:blip r:embed="rId36"/>
                          <a:stretch>
                            <a:fillRect/>
                          </a:stretch>
                        </pic:blipFill>
                        <pic:spPr>
                          <a:xfrm>
                            <a:off x="0" y="0"/>
                            <a:ext cx="2178777" cy="2178777"/>
                          </a:xfrm>
                          <a:prstGeom prst="rect">
                            <a:avLst/>
                          </a:prstGeom>
                        </pic:spPr>
                      </pic:pic>
                    </a:graphicData>
                  </a:graphic>
                </wp:inline>
              </w:drawing>
            </w:r>
          </w:p>
          <w:p w14:paraId="17DE93DF" w14:textId="77777777" w:rsidR="00F15B88" w:rsidRDefault="00F15B88" w:rsidP="00F15B88">
            <w:r>
              <w:rPr>
                <w:rStyle w:val="ui-provider"/>
              </w:rPr>
              <w:t xml:space="preserve">GMFRS logo and wording that says: ‘Children’s Halloween costumes are currently classified as toys. Check costumes are UKCA or CE marked to ensure they meet the required safety standards.” Then there is the UKCA and CE logos underneath. There is an image of a child in a skeleton Halloween costume. </w:t>
            </w:r>
          </w:p>
        </w:tc>
      </w:tr>
    </w:tbl>
    <w:p w14:paraId="14CFEDB8" w14:textId="77777777" w:rsidR="00AE74C2" w:rsidRPr="00447424" w:rsidRDefault="00AE74C2" w:rsidP="00AE74C2">
      <w:pPr>
        <w:rPr>
          <w:b/>
          <w:bCs/>
        </w:rPr>
      </w:pPr>
    </w:p>
    <w:p w14:paraId="66CC944B" w14:textId="77777777" w:rsidR="00AE74C2" w:rsidRPr="00447424" w:rsidRDefault="00AE74C2" w:rsidP="000826A5">
      <w:pPr>
        <w:rPr>
          <w:b/>
          <w:bCs/>
        </w:rPr>
      </w:pPr>
    </w:p>
    <w:sectPr w:rsidR="00AE74C2" w:rsidRPr="00447424" w:rsidSect="002E466D">
      <w:footerReference w:type="default" r:id="rId37"/>
      <w:headerReference w:type="first" r:id="rId38"/>
      <w:footerReference w:type="first" r:id="rId39"/>
      <w:type w:val="continuous"/>
      <w:pgSz w:w="16838" w:h="11906" w:orient="landscape" w:code="9"/>
      <w:pgMar w:top="1440" w:right="1440" w:bottom="1440" w:left="1276" w:header="709" w:footer="6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7E2D4" w14:textId="77777777" w:rsidR="000E311F" w:rsidRDefault="000E311F" w:rsidP="00480DA1">
      <w:pPr>
        <w:spacing w:after="0" w:line="240" w:lineRule="auto"/>
      </w:pPr>
      <w:r>
        <w:separator/>
      </w:r>
    </w:p>
    <w:p w14:paraId="6035C717" w14:textId="77777777" w:rsidR="000E311F" w:rsidRDefault="000E311F"/>
    <w:p w14:paraId="0A23A2AA" w14:textId="77777777" w:rsidR="000E311F" w:rsidRDefault="000E311F" w:rsidP="005B52A7"/>
    <w:p w14:paraId="1423F70D" w14:textId="77777777" w:rsidR="000E311F" w:rsidRDefault="000E311F" w:rsidP="005B52A7"/>
  </w:endnote>
  <w:endnote w:type="continuationSeparator" w:id="0">
    <w:p w14:paraId="45D02E9A" w14:textId="77777777" w:rsidR="000E311F" w:rsidRDefault="000E311F" w:rsidP="00480DA1">
      <w:pPr>
        <w:spacing w:after="0" w:line="240" w:lineRule="auto"/>
      </w:pPr>
      <w:r>
        <w:continuationSeparator/>
      </w:r>
    </w:p>
    <w:p w14:paraId="5E9893F9" w14:textId="77777777" w:rsidR="000E311F" w:rsidRDefault="000E311F"/>
    <w:p w14:paraId="1E71A2FB" w14:textId="77777777" w:rsidR="000E311F" w:rsidRDefault="000E311F" w:rsidP="005B52A7"/>
    <w:p w14:paraId="088643C4" w14:textId="77777777" w:rsidR="000E311F" w:rsidRDefault="000E311F" w:rsidP="005B52A7"/>
  </w:endnote>
  <w:endnote w:type="continuationNotice" w:id="1">
    <w:p w14:paraId="03E661F1" w14:textId="77777777" w:rsidR="000E311F" w:rsidRDefault="000E31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916860"/>
      <w:docPartObj>
        <w:docPartGallery w:val="Page Numbers (Bottom of Page)"/>
        <w:docPartUnique/>
      </w:docPartObj>
    </w:sdtPr>
    <w:sdtEndPr>
      <w:rPr>
        <w:noProof/>
      </w:rPr>
    </w:sdtEndPr>
    <w:sdtContent>
      <w:p w14:paraId="4CDC07F8" w14:textId="25ADF574" w:rsidR="002E466D" w:rsidRDefault="002E46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E9AB69" w14:textId="5B283BB2" w:rsidR="00E07B85" w:rsidRPr="00D31BB7" w:rsidRDefault="00E07B85" w:rsidP="00915B8A">
    <w:pPr>
      <w:pStyle w:val="PageNumb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C88F" w14:textId="40B81E4D" w:rsidR="002E466D" w:rsidRDefault="002E466D">
    <w:pPr>
      <w:pStyle w:val="Footer"/>
      <w:jc w:val="right"/>
    </w:pPr>
    <w:r>
      <w:fldChar w:fldCharType="begin"/>
    </w:r>
    <w:r>
      <w:instrText xml:space="preserve"> PAGE   \* MERGEFORMAT </w:instrText>
    </w:r>
    <w:r>
      <w:fldChar w:fldCharType="separate"/>
    </w:r>
    <w:r>
      <w:rPr>
        <w:noProof/>
      </w:rPr>
      <w:t>2</w:t>
    </w:r>
    <w:r>
      <w:rPr>
        <w:noProof/>
      </w:rPr>
      <w:fldChar w:fldCharType="end"/>
    </w:r>
  </w:p>
  <w:p w14:paraId="4D15DF66" w14:textId="03E29FDF" w:rsidR="00583FA9" w:rsidRDefault="00583FA9" w:rsidP="002E466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8EBAD" w14:textId="77777777" w:rsidR="000E311F" w:rsidRDefault="000E311F" w:rsidP="00915B8A">
      <w:pPr>
        <w:pStyle w:val="Footer"/>
      </w:pPr>
      <w:r w:rsidRPr="00F31327">
        <w:separator/>
      </w:r>
    </w:p>
    <w:p w14:paraId="197640F7" w14:textId="77777777" w:rsidR="000E311F" w:rsidRPr="00F31327" w:rsidRDefault="000E311F" w:rsidP="00915B8A">
      <w:pPr>
        <w:pStyle w:val="Footer"/>
      </w:pPr>
    </w:p>
  </w:footnote>
  <w:footnote w:type="continuationSeparator" w:id="0">
    <w:p w14:paraId="67D9A443" w14:textId="77777777" w:rsidR="000E311F" w:rsidRDefault="000E311F" w:rsidP="00480DA1">
      <w:pPr>
        <w:spacing w:after="0" w:line="240" w:lineRule="auto"/>
      </w:pPr>
      <w:r>
        <w:continuationSeparator/>
      </w:r>
    </w:p>
    <w:p w14:paraId="237F81D9" w14:textId="77777777" w:rsidR="000E311F" w:rsidRDefault="000E311F"/>
    <w:p w14:paraId="6DA51DB3" w14:textId="77777777" w:rsidR="000E311F" w:rsidRDefault="000E311F" w:rsidP="005B52A7"/>
    <w:p w14:paraId="72713AE2" w14:textId="77777777" w:rsidR="000E311F" w:rsidRDefault="000E311F" w:rsidP="005B52A7"/>
  </w:footnote>
  <w:footnote w:type="continuationNotice" w:id="1">
    <w:p w14:paraId="289234AC" w14:textId="77777777" w:rsidR="000E311F" w:rsidRDefault="000E31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96A1" w14:textId="1BD51A15" w:rsidR="00F93A5B" w:rsidRDefault="00F93A5B" w:rsidP="00F93A5B">
    <w:pPr>
      <w:pStyle w:val="Header"/>
      <w:jc w:val="right"/>
    </w:pPr>
    <w:r>
      <w:rPr>
        <w:noProof/>
      </w:rPr>
      <w:drawing>
        <wp:inline distT="0" distB="0" distL="0" distR="0" wp14:anchorId="57691D98" wp14:editId="3CF78C37">
          <wp:extent cx="3096300" cy="981075"/>
          <wp:effectExtent l="0" t="0" r="889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747" cy="990089"/>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5C7"/>
    <w:multiLevelType w:val="hybridMultilevel"/>
    <w:tmpl w:val="80FC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070C8"/>
    <w:multiLevelType w:val="hybridMultilevel"/>
    <w:tmpl w:val="6CE06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807BD8"/>
    <w:multiLevelType w:val="hybridMultilevel"/>
    <w:tmpl w:val="1E2E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61D30"/>
    <w:multiLevelType w:val="hybridMultilevel"/>
    <w:tmpl w:val="CE82D63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pStyle w:val="BodyTex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E4EFF"/>
    <w:multiLevelType w:val="hybridMultilevel"/>
    <w:tmpl w:val="B798FB94"/>
    <w:lvl w:ilvl="0" w:tplc="29E477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577E8"/>
    <w:multiLevelType w:val="hybridMultilevel"/>
    <w:tmpl w:val="ECDC3432"/>
    <w:lvl w:ilvl="0" w:tplc="4B28B4EA">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11008D"/>
    <w:multiLevelType w:val="hybridMultilevel"/>
    <w:tmpl w:val="1C6A5CF6"/>
    <w:lvl w:ilvl="0" w:tplc="E4C6FB9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A4387A"/>
    <w:multiLevelType w:val="hybridMultilevel"/>
    <w:tmpl w:val="CEE2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751C9"/>
    <w:multiLevelType w:val="hybridMultilevel"/>
    <w:tmpl w:val="A90CC5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1EF0FCE"/>
    <w:multiLevelType w:val="hybridMultilevel"/>
    <w:tmpl w:val="8B6074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452685"/>
    <w:multiLevelType w:val="hybridMultilevel"/>
    <w:tmpl w:val="C3C035A2"/>
    <w:lvl w:ilvl="0" w:tplc="CE3EC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EB4B2E"/>
    <w:multiLevelType w:val="hybridMultilevel"/>
    <w:tmpl w:val="5B88E8AC"/>
    <w:lvl w:ilvl="0" w:tplc="8E5CC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F3D94"/>
    <w:multiLevelType w:val="hybridMultilevel"/>
    <w:tmpl w:val="D2B64362"/>
    <w:lvl w:ilvl="0" w:tplc="65E472FE">
      <w:start w:val="1"/>
      <w:numFmt w:val="decimal"/>
      <w:pStyle w:val="Body"/>
      <w:lvlText w:val="%1."/>
      <w:lvlJc w:val="left"/>
      <w:pPr>
        <w:ind w:left="720" w:hanging="360"/>
      </w:pPr>
      <w:rPr>
        <w:b w:val="0"/>
        <w:i w:val="0"/>
        <w:iCs w:val="0"/>
        <w:color w:val="auto"/>
      </w:rPr>
    </w:lvl>
    <w:lvl w:ilvl="1" w:tplc="0809001B">
      <w:start w:val="1"/>
      <w:numFmt w:val="lowerRoman"/>
      <w:lvlText w:val="%2."/>
      <w:lvlJc w:val="righ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172B31"/>
    <w:multiLevelType w:val="multilevel"/>
    <w:tmpl w:val="61A09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B8147F"/>
    <w:multiLevelType w:val="hybridMultilevel"/>
    <w:tmpl w:val="F0FE02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4B7BF2"/>
    <w:multiLevelType w:val="hybridMultilevel"/>
    <w:tmpl w:val="8FC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8249E1"/>
    <w:multiLevelType w:val="hybridMultilevel"/>
    <w:tmpl w:val="5DE221B4"/>
    <w:lvl w:ilvl="0" w:tplc="58ECDF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9761A8"/>
    <w:multiLevelType w:val="hybridMultilevel"/>
    <w:tmpl w:val="6812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9A56D0"/>
    <w:multiLevelType w:val="hybridMultilevel"/>
    <w:tmpl w:val="6A14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D13C45"/>
    <w:multiLevelType w:val="hybridMultilevel"/>
    <w:tmpl w:val="6ED8B4BC"/>
    <w:lvl w:ilvl="0" w:tplc="1EB093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645876">
    <w:abstractNumId w:val="17"/>
  </w:num>
  <w:num w:numId="2" w16cid:durableId="720832397">
    <w:abstractNumId w:val="3"/>
  </w:num>
  <w:num w:numId="3" w16cid:durableId="1768424001">
    <w:abstractNumId w:val="12"/>
  </w:num>
  <w:num w:numId="4" w16cid:durableId="980696371">
    <w:abstractNumId w:val="16"/>
  </w:num>
  <w:num w:numId="5" w16cid:durableId="352995060">
    <w:abstractNumId w:val="20"/>
  </w:num>
  <w:num w:numId="6" w16cid:durableId="512646032">
    <w:abstractNumId w:val="14"/>
  </w:num>
  <w:num w:numId="7" w16cid:durableId="742290093">
    <w:abstractNumId w:val="5"/>
  </w:num>
  <w:num w:numId="8" w16cid:durableId="243340947">
    <w:abstractNumId w:val="11"/>
  </w:num>
  <w:num w:numId="9" w16cid:durableId="19479245">
    <w:abstractNumId w:val="0"/>
  </w:num>
  <w:num w:numId="10" w16cid:durableId="1177496779">
    <w:abstractNumId w:val="2"/>
  </w:num>
  <w:num w:numId="11" w16cid:durableId="785082206">
    <w:abstractNumId w:val="19"/>
  </w:num>
  <w:num w:numId="12" w16cid:durableId="1608662603">
    <w:abstractNumId w:val="9"/>
  </w:num>
  <w:num w:numId="13" w16cid:durableId="129178826">
    <w:abstractNumId w:val="4"/>
  </w:num>
  <w:num w:numId="14" w16cid:durableId="1300458908">
    <w:abstractNumId w:val="8"/>
  </w:num>
  <w:num w:numId="15" w16cid:durableId="584533686">
    <w:abstractNumId w:val="18"/>
  </w:num>
  <w:num w:numId="16" w16cid:durableId="691344199">
    <w:abstractNumId w:val="6"/>
  </w:num>
  <w:num w:numId="17" w16cid:durableId="497035746">
    <w:abstractNumId w:val="15"/>
  </w:num>
  <w:num w:numId="18" w16cid:durableId="52320243">
    <w:abstractNumId w:val="10"/>
  </w:num>
  <w:num w:numId="19" w16cid:durableId="729501038">
    <w:abstractNumId w:val="1"/>
  </w:num>
  <w:num w:numId="20" w16cid:durableId="1749156032">
    <w:abstractNumId w:val="13"/>
  </w:num>
  <w:num w:numId="21" w16cid:durableId="13711618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F4"/>
    <w:rsid w:val="00004250"/>
    <w:rsid w:val="000048C7"/>
    <w:rsid w:val="00006059"/>
    <w:rsid w:val="00006B20"/>
    <w:rsid w:val="00012326"/>
    <w:rsid w:val="000165D6"/>
    <w:rsid w:val="00017FA7"/>
    <w:rsid w:val="00020096"/>
    <w:rsid w:val="00022BD5"/>
    <w:rsid w:val="00023417"/>
    <w:rsid w:val="00024BA9"/>
    <w:rsid w:val="00032839"/>
    <w:rsid w:val="0003419E"/>
    <w:rsid w:val="000356D6"/>
    <w:rsid w:val="00041D19"/>
    <w:rsid w:val="00042733"/>
    <w:rsid w:val="000435EB"/>
    <w:rsid w:val="00044B62"/>
    <w:rsid w:val="000455EA"/>
    <w:rsid w:val="00045FB5"/>
    <w:rsid w:val="00046F70"/>
    <w:rsid w:val="00050314"/>
    <w:rsid w:val="00055206"/>
    <w:rsid w:val="0005570D"/>
    <w:rsid w:val="000563B1"/>
    <w:rsid w:val="00057461"/>
    <w:rsid w:val="000616C5"/>
    <w:rsid w:val="000617DC"/>
    <w:rsid w:val="00065525"/>
    <w:rsid w:val="000662AC"/>
    <w:rsid w:val="00066DEE"/>
    <w:rsid w:val="000703FE"/>
    <w:rsid w:val="000711E4"/>
    <w:rsid w:val="00071D81"/>
    <w:rsid w:val="00080394"/>
    <w:rsid w:val="00080AE6"/>
    <w:rsid w:val="00080C00"/>
    <w:rsid w:val="00081D24"/>
    <w:rsid w:val="00081F54"/>
    <w:rsid w:val="00082396"/>
    <w:rsid w:val="0008250C"/>
    <w:rsid w:val="000826A5"/>
    <w:rsid w:val="0008507A"/>
    <w:rsid w:val="000861F1"/>
    <w:rsid w:val="00087F41"/>
    <w:rsid w:val="0009143E"/>
    <w:rsid w:val="00094F05"/>
    <w:rsid w:val="00095E58"/>
    <w:rsid w:val="00096071"/>
    <w:rsid w:val="00097B49"/>
    <w:rsid w:val="00097DA4"/>
    <w:rsid w:val="000A5F80"/>
    <w:rsid w:val="000B2734"/>
    <w:rsid w:val="000B430F"/>
    <w:rsid w:val="000B435B"/>
    <w:rsid w:val="000B5E35"/>
    <w:rsid w:val="000B66AD"/>
    <w:rsid w:val="000B6A6D"/>
    <w:rsid w:val="000C29B5"/>
    <w:rsid w:val="000C5583"/>
    <w:rsid w:val="000D3C5D"/>
    <w:rsid w:val="000D42A2"/>
    <w:rsid w:val="000D43D4"/>
    <w:rsid w:val="000D59D3"/>
    <w:rsid w:val="000D6055"/>
    <w:rsid w:val="000E06A0"/>
    <w:rsid w:val="000E311F"/>
    <w:rsid w:val="000E5C4D"/>
    <w:rsid w:val="000E7204"/>
    <w:rsid w:val="000E78AD"/>
    <w:rsid w:val="000F03E5"/>
    <w:rsid w:val="000F191C"/>
    <w:rsid w:val="000F4051"/>
    <w:rsid w:val="000F47C5"/>
    <w:rsid w:val="0010142B"/>
    <w:rsid w:val="00111173"/>
    <w:rsid w:val="001134F5"/>
    <w:rsid w:val="00114089"/>
    <w:rsid w:val="00114A4F"/>
    <w:rsid w:val="00114E2D"/>
    <w:rsid w:val="001164A8"/>
    <w:rsid w:val="001164C1"/>
    <w:rsid w:val="00116777"/>
    <w:rsid w:val="00117D24"/>
    <w:rsid w:val="00121447"/>
    <w:rsid w:val="00123686"/>
    <w:rsid w:val="00124D89"/>
    <w:rsid w:val="00125B26"/>
    <w:rsid w:val="001313B5"/>
    <w:rsid w:val="00140536"/>
    <w:rsid w:val="001415C0"/>
    <w:rsid w:val="001523FB"/>
    <w:rsid w:val="00152821"/>
    <w:rsid w:val="001551C7"/>
    <w:rsid w:val="0015647C"/>
    <w:rsid w:val="00163035"/>
    <w:rsid w:val="00163C81"/>
    <w:rsid w:val="001652D2"/>
    <w:rsid w:val="0016737A"/>
    <w:rsid w:val="00170EAD"/>
    <w:rsid w:val="00171C95"/>
    <w:rsid w:val="0017402A"/>
    <w:rsid w:val="00175530"/>
    <w:rsid w:val="00175CA7"/>
    <w:rsid w:val="00176CD6"/>
    <w:rsid w:val="0018357B"/>
    <w:rsid w:val="00185853"/>
    <w:rsid w:val="001875F5"/>
    <w:rsid w:val="00193389"/>
    <w:rsid w:val="00193A38"/>
    <w:rsid w:val="001A2043"/>
    <w:rsid w:val="001A342F"/>
    <w:rsid w:val="001A5618"/>
    <w:rsid w:val="001A5D9D"/>
    <w:rsid w:val="001B1844"/>
    <w:rsid w:val="001B2DAF"/>
    <w:rsid w:val="001B3E46"/>
    <w:rsid w:val="001B4540"/>
    <w:rsid w:val="001B4848"/>
    <w:rsid w:val="001B7254"/>
    <w:rsid w:val="001C3B59"/>
    <w:rsid w:val="001C3BCE"/>
    <w:rsid w:val="001C4F34"/>
    <w:rsid w:val="001C59C2"/>
    <w:rsid w:val="001C6FDE"/>
    <w:rsid w:val="001D1832"/>
    <w:rsid w:val="001D30D2"/>
    <w:rsid w:val="001D3112"/>
    <w:rsid w:val="001D387E"/>
    <w:rsid w:val="001D7AB2"/>
    <w:rsid w:val="001D7FF4"/>
    <w:rsid w:val="001E02B6"/>
    <w:rsid w:val="001E2AD1"/>
    <w:rsid w:val="001E4AC8"/>
    <w:rsid w:val="001F1A8C"/>
    <w:rsid w:val="001F3856"/>
    <w:rsid w:val="001F4198"/>
    <w:rsid w:val="001F472D"/>
    <w:rsid w:val="001F4984"/>
    <w:rsid w:val="001F6EE5"/>
    <w:rsid w:val="002050D0"/>
    <w:rsid w:val="0020768D"/>
    <w:rsid w:val="00212014"/>
    <w:rsid w:val="00212302"/>
    <w:rsid w:val="0021274A"/>
    <w:rsid w:val="002163F4"/>
    <w:rsid w:val="0021682B"/>
    <w:rsid w:val="00216AF6"/>
    <w:rsid w:val="00220049"/>
    <w:rsid w:val="00220F04"/>
    <w:rsid w:val="00222526"/>
    <w:rsid w:val="00227B86"/>
    <w:rsid w:val="00227D1F"/>
    <w:rsid w:val="002304BB"/>
    <w:rsid w:val="00234F5E"/>
    <w:rsid w:val="00235602"/>
    <w:rsid w:val="002368BA"/>
    <w:rsid w:val="002369A7"/>
    <w:rsid w:val="00236B4F"/>
    <w:rsid w:val="00237AA7"/>
    <w:rsid w:val="00241512"/>
    <w:rsid w:val="00241C4F"/>
    <w:rsid w:val="00242863"/>
    <w:rsid w:val="002454B7"/>
    <w:rsid w:val="00245F37"/>
    <w:rsid w:val="00251655"/>
    <w:rsid w:val="00251E4C"/>
    <w:rsid w:val="0025205E"/>
    <w:rsid w:val="00252CF7"/>
    <w:rsid w:val="00265E7D"/>
    <w:rsid w:val="00266B01"/>
    <w:rsid w:val="00266B90"/>
    <w:rsid w:val="0027033D"/>
    <w:rsid w:val="00272154"/>
    <w:rsid w:val="002726DB"/>
    <w:rsid w:val="002748C2"/>
    <w:rsid w:val="00282CF0"/>
    <w:rsid w:val="002830FC"/>
    <w:rsid w:val="002926CA"/>
    <w:rsid w:val="00294D96"/>
    <w:rsid w:val="00297E25"/>
    <w:rsid w:val="002A3AE0"/>
    <w:rsid w:val="002B4506"/>
    <w:rsid w:val="002B6C89"/>
    <w:rsid w:val="002B76F9"/>
    <w:rsid w:val="002C04E5"/>
    <w:rsid w:val="002C2606"/>
    <w:rsid w:val="002C4787"/>
    <w:rsid w:val="002C52B5"/>
    <w:rsid w:val="002C5A2A"/>
    <w:rsid w:val="002D17AD"/>
    <w:rsid w:val="002D493F"/>
    <w:rsid w:val="002D4EE4"/>
    <w:rsid w:val="002D5B2F"/>
    <w:rsid w:val="002D6D99"/>
    <w:rsid w:val="002D7773"/>
    <w:rsid w:val="002E1E90"/>
    <w:rsid w:val="002E262A"/>
    <w:rsid w:val="002E2A6D"/>
    <w:rsid w:val="002E3E1D"/>
    <w:rsid w:val="002E466D"/>
    <w:rsid w:val="002E78B0"/>
    <w:rsid w:val="002F28DC"/>
    <w:rsid w:val="002F350E"/>
    <w:rsid w:val="002F40C4"/>
    <w:rsid w:val="002F410F"/>
    <w:rsid w:val="002F6D57"/>
    <w:rsid w:val="002F71F5"/>
    <w:rsid w:val="002F74A9"/>
    <w:rsid w:val="003003D1"/>
    <w:rsid w:val="003024E3"/>
    <w:rsid w:val="00303E33"/>
    <w:rsid w:val="00305D30"/>
    <w:rsid w:val="0030634A"/>
    <w:rsid w:val="003105D8"/>
    <w:rsid w:val="00312D6D"/>
    <w:rsid w:val="00312EE5"/>
    <w:rsid w:val="003144DF"/>
    <w:rsid w:val="00314F69"/>
    <w:rsid w:val="0031652E"/>
    <w:rsid w:val="00316D4F"/>
    <w:rsid w:val="00320231"/>
    <w:rsid w:val="00321462"/>
    <w:rsid w:val="003224F3"/>
    <w:rsid w:val="003277CD"/>
    <w:rsid w:val="00327F96"/>
    <w:rsid w:val="00331953"/>
    <w:rsid w:val="00331EF7"/>
    <w:rsid w:val="003320B7"/>
    <w:rsid w:val="003411CB"/>
    <w:rsid w:val="00345AAD"/>
    <w:rsid w:val="00345D38"/>
    <w:rsid w:val="003463AB"/>
    <w:rsid w:val="00354FD7"/>
    <w:rsid w:val="00355632"/>
    <w:rsid w:val="00356E59"/>
    <w:rsid w:val="0035723D"/>
    <w:rsid w:val="00360BB9"/>
    <w:rsid w:val="0036147F"/>
    <w:rsid w:val="00362BB5"/>
    <w:rsid w:val="00362DEC"/>
    <w:rsid w:val="00367F98"/>
    <w:rsid w:val="00370CF3"/>
    <w:rsid w:val="003856F9"/>
    <w:rsid w:val="003857D3"/>
    <w:rsid w:val="003865EF"/>
    <w:rsid w:val="00386D15"/>
    <w:rsid w:val="00392278"/>
    <w:rsid w:val="003931E3"/>
    <w:rsid w:val="00394800"/>
    <w:rsid w:val="00395C45"/>
    <w:rsid w:val="003A0846"/>
    <w:rsid w:val="003A147D"/>
    <w:rsid w:val="003A3A50"/>
    <w:rsid w:val="003A5163"/>
    <w:rsid w:val="003B0076"/>
    <w:rsid w:val="003B06E6"/>
    <w:rsid w:val="003B0E7C"/>
    <w:rsid w:val="003B103A"/>
    <w:rsid w:val="003B1808"/>
    <w:rsid w:val="003B49FC"/>
    <w:rsid w:val="003B557C"/>
    <w:rsid w:val="003B55AF"/>
    <w:rsid w:val="003C51E5"/>
    <w:rsid w:val="003D1D4E"/>
    <w:rsid w:val="003E04DE"/>
    <w:rsid w:val="003E2101"/>
    <w:rsid w:val="003F2AA1"/>
    <w:rsid w:val="003F45EE"/>
    <w:rsid w:val="003F4B0B"/>
    <w:rsid w:val="00400FC6"/>
    <w:rsid w:val="0040366C"/>
    <w:rsid w:val="00404715"/>
    <w:rsid w:val="00407F6E"/>
    <w:rsid w:val="004106C3"/>
    <w:rsid w:val="00412DE6"/>
    <w:rsid w:val="00414F30"/>
    <w:rsid w:val="004163FF"/>
    <w:rsid w:val="00420380"/>
    <w:rsid w:val="00426F10"/>
    <w:rsid w:val="004276F9"/>
    <w:rsid w:val="004306F8"/>
    <w:rsid w:val="00430B87"/>
    <w:rsid w:val="004318D7"/>
    <w:rsid w:val="004347B0"/>
    <w:rsid w:val="00435B2D"/>
    <w:rsid w:val="00435FA8"/>
    <w:rsid w:val="00436B6F"/>
    <w:rsid w:val="00440189"/>
    <w:rsid w:val="004413DE"/>
    <w:rsid w:val="004426AA"/>
    <w:rsid w:val="0044366A"/>
    <w:rsid w:val="00443D35"/>
    <w:rsid w:val="00447424"/>
    <w:rsid w:val="00457C41"/>
    <w:rsid w:val="004668B8"/>
    <w:rsid w:val="00470D39"/>
    <w:rsid w:val="0047430A"/>
    <w:rsid w:val="00480DA1"/>
    <w:rsid w:val="00481274"/>
    <w:rsid w:val="00484261"/>
    <w:rsid w:val="00493133"/>
    <w:rsid w:val="0049372A"/>
    <w:rsid w:val="00493B2A"/>
    <w:rsid w:val="00494BBF"/>
    <w:rsid w:val="004A189F"/>
    <w:rsid w:val="004A6735"/>
    <w:rsid w:val="004A7B62"/>
    <w:rsid w:val="004B2B45"/>
    <w:rsid w:val="004B4305"/>
    <w:rsid w:val="004B4315"/>
    <w:rsid w:val="004B5525"/>
    <w:rsid w:val="004B5F59"/>
    <w:rsid w:val="004C5474"/>
    <w:rsid w:val="004C554A"/>
    <w:rsid w:val="004C7748"/>
    <w:rsid w:val="004D2314"/>
    <w:rsid w:val="004D3398"/>
    <w:rsid w:val="004D44B8"/>
    <w:rsid w:val="004D62B0"/>
    <w:rsid w:val="004D68CE"/>
    <w:rsid w:val="004E22B2"/>
    <w:rsid w:val="004E34E9"/>
    <w:rsid w:val="004E3878"/>
    <w:rsid w:val="004F138D"/>
    <w:rsid w:val="004F2C98"/>
    <w:rsid w:val="004F35D7"/>
    <w:rsid w:val="004F479B"/>
    <w:rsid w:val="004F62D5"/>
    <w:rsid w:val="004F7AC2"/>
    <w:rsid w:val="00502530"/>
    <w:rsid w:val="00502EA1"/>
    <w:rsid w:val="00503D72"/>
    <w:rsid w:val="00506CFB"/>
    <w:rsid w:val="00517911"/>
    <w:rsid w:val="005213DF"/>
    <w:rsid w:val="005224C2"/>
    <w:rsid w:val="005258AF"/>
    <w:rsid w:val="00526375"/>
    <w:rsid w:val="00527B83"/>
    <w:rsid w:val="00527D38"/>
    <w:rsid w:val="00530548"/>
    <w:rsid w:val="00530572"/>
    <w:rsid w:val="00531122"/>
    <w:rsid w:val="005332B1"/>
    <w:rsid w:val="0053358F"/>
    <w:rsid w:val="00533E16"/>
    <w:rsid w:val="00536DD7"/>
    <w:rsid w:val="00540E5B"/>
    <w:rsid w:val="00542734"/>
    <w:rsid w:val="005435F0"/>
    <w:rsid w:val="00543EEF"/>
    <w:rsid w:val="00545265"/>
    <w:rsid w:val="005459A1"/>
    <w:rsid w:val="00550EF2"/>
    <w:rsid w:val="00551298"/>
    <w:rsid w:val="00556F4A"/>
    <w:rsid w:val="00560E4E"/>
    <w:rsid w:val="00560FB1"/>
    <w:rsid w:val="005620C6"/>
    <w:rsid w:val="005630D7"/>
    <w:rsid w:val="005655DE"/>
    <w:rsid w:val="00565D3C"/>
    <w:rsid w:val="005751FE"/>
    <w:rsid w:val="00577F70"/>
    <w:rsid w:val="00582794"/>
    <w:rsid w:val="00583FA9"/>
    <w:rsid w:val="00585B4B"/>
    <w:rsid w:val="00585DB1"/>
    <w:rsid w:val="00594178"/>
    <w:rsid w:val="00595B7D"/>
    <w:rsid w:val="00595E4B"/>
    <w:rsid w:val="005A0A12"/>
    <w:rsid w:val="005A1A90"/>
    <w:rsid w:val="005A686A"/>
    <w:rsid w:val="005A7638"/>
    <w:rsid w:val="005B1A15"/>
    <w:rsid w:val="005B3B07"/>
    <w:rsid w:val="005B4BD3"/>
    <w:rsid w:val="005B52A7"/>
    <w:rsid w:val="005B5478"/>
    <w:rsid w:val="005B6E1B"/>
    <w:rsid w:val="005B7379"/>
    <w:rsid w:val="005C1065"/>
    <w:rsid w:val="005C1A9A"/>
    <w:rsid w:val="005C1DE6"/>
    <w:rsid w:val="005C5CEC"/>
    <w:rsid w:val="005C706B"/>
    <w:rsid w:val="005D0430"/>
    <w:rsid w:val="005D222E"/>
    <w:rsid w:val="005D3E2A"/>
    <w:rsid w:val="005D413D"/>
    <w:rsid w:val="005D459D"/>
    <w:rsid w:val="005D4D86"/>
    <w:rsid w:val="005D5373"/>
    <w:rsid w:val="005D6104"/>
    <w:rsid w:val="005E2603"/>
    <w:rsid w:val="005E47B4"/>
    <w:rsid w:val="005E6DA2"/>
    <w:rsid w:val="005E7B73"/>
    <w:rsid w:val="005F17FB"/>
    <w:rsid w:val="005F4C99"/>
    <w:rsid w:val="005F5757"/>
    <w:rsid w:val="00600508"/>
    <w:rsid w:val="0060077D"/>
    <w:rsid w:val="0060437B"/>
    <w:rsid w:val="00610939"/>
    <w:rsid w:val="0062301D"/>
    <w:rsid w:val="00623B61"/>
    <w:rsid w:val="00624EC6"/>
    <w:rsid w:val="00625856"/>
    <w:rsid w:val="00626CC9"/>
    <w:rsid w:val="00626EC9"/>
    <w:rsid w:val="00627FDD"/>
    <w:rsid w:val="0063255A"/>
    <w:rsid w:val="00634603"/>
    <w:rsid w:val="006347E1"/>
    <w:rsid w:val="00635390"/>
    <w:rsid w:val="00640957"/>
    <w:rsid w:val="0064137A"/>
    <w:rsid w:val="00641DA9"/>
    <w:rsid w:val="00646110"/>
    <w:rsid w:val="006525B3"/>
    <w:rsid w:val="00654377"/>
    <w:rsid w:val="00655E91"/>
    <w:rsid w:val="00657410"/>
    <w:rsid w:val="00660AFA"/>
    <w:rsid w:val="0067276D"/>
    <w:rsid w:val="0067358F"/>
    <w:rsid w:val="00674554"/>
    <w:rsid w:val="00676292"/>
    <w:rsid w:val="006779F2"/>
    <w:rsid w:val="00681F5A"/>
    <w:rsid w:val="00683D6F"/>
    <w:rsid w:val="00684A24"/>
    <w:rsid w:val="00684D9C"/>
    <w:rsid w:val="0068604E"/>
    <w:rsid w:val="0068650E"/>
    <w:rsid w:val="00696926"/>
    <w:rsid w:val="00696CE7"/>
    <w:rsid w:val="006971DA"/>
    <w:rsid w:val="00697B09"/>
    <w:rsid w:val="006A40BB"/>
    <w:rsid w:val="006A43BD"/>
    <w:rsid w:val="006A7E35"/>
    <w:rsid w:val="006B0DE4"/>
    <w:rsid w:val="006B25E3"/>
    <w:rsid w:val="006B7FA8"/>
    <w:rsid w:val="006C4025"/>
    <w:rsid w:val="006C46D5"/>
    <w:rsid w:val="006D4D20"/>
    <w:rsid w:val="006D52AE"/>
    <w:rsid w:val="006D63BC"/>
    <w:rsid w:val="006E0631"/>
    <w:rsid w:val="006E18B6"/>
    <w:rsid w:val="006E4F0A"/>
    <w:rsid w:val="006E6CB1"/>
    <w:rsid w:val="006F3CF7"/>
    <w:rsid w:val="006F3D67"/>
    <w:rsid w:val="006F4440"/>
    <w:rsid w:val="006F49ED"/>
    <w:rsid w:val="006F7DA0"/>
    <w:rsid w:val="00700AA0"/>
    <w:rsid w:val="00702980"/>
    <w:rsid w:val="00703ADD"/>
    <w:rsid w:val="007056A0"/>
    <w:rsid w:val="00710EB9"/>
    <w:rsid w:val="00713088"/>
    <w:rsid w:val="0071483A"/>
    <w:rsid w:val="00715F8C"/>
    <w:rsid w:val="0072188D"/>
    <w:rsid w:val="00724079"/>
    <w:rsid w:val="00724276"/>
    <w:rsid w:val="00727786"/>
    <w:rsid w:val="00730171"/>
    <w:rsid w:val="00735567"/>
    <w:rsid w:val="007415C5"/>
    <w:rsid w:val="00741BB7"/>
    <w:rsid w:val="00742F7E"/>
    <w:rsid w:val="00744289"/>
    <w:rsid w:val="00747567"/>
    <w:rsid w:val="00750CB0"/>
    <w:rsid w:val="00753DA6"/>
    <w:rsid w:val="00755408"/>
    <w:rsid w:val="00755ACD"/>
    <w:rsid w:val="00756EFF"/>
    <w:rsid w:val="00757BF5"/>
    <w:rsid w:val="007644E0"/>
    <w:rsid w:val="00770B36"/>
    <w:rsid w:val="007717CC"/>
    <w:rsid w:val="0077233A"/>
    <w:rsid w:val="007758A6"/>
    <w:rsid w:val="0078095B"/>
    <w:rsid w:val="007833EC"/>
    <w:rsid w:val="00783521"/>
    <w:rsid w:val="00783659"/>
    <w:rsid w:val="00786F3C"/>
    <w:rsid w:val="0078731B"/>
    <w:rsid w:val="00787364"/>
    <w:rsid w:val="00787A67"/>
    <w:rsid w:val="007935B4"/>
    <w:rsid w:val="00795702"/>
    <w:rsid w:val="007A146E"/>
    <w:rsid w:val="007A17E7"/>
    <w:rsid w:val="007A3AEF"/>
    <w:rsid w:val="007A4D65"/>
    <w:rsid w:val="007A5A5C"/>
    <w:rsid w:val="007A7C36"/>
    <w:rsid w:val="007B000C"/>
    <w:rsid w:val="007C17E3"/>
    <w:rsid w:val="007C1F0A"/>
    <w:rsid w:val="007C466F"/>
    <w:rsid w:val="007C62B1"/>
    <w:rsid w:val="007C6971"/>
    <w:rsid w:val="007C78A5"/>
    <w:rsid w:val="007D15AD"/>
    <w:rsid w:val="007D4962"/>
    <w:rsid w:val="007D65FC"/>
    <w:rsid w:val="007D6D80"/>
    <w:rsid w:val="007E486C"/>
    <w:rsid w:val="007E51F3"/>
    <w:rsid w:val="007E77F2"/>
    <w:rsid w:val="007F0748"/>
    <w:rsid w:val="007F5445"/>
    <w:rsid w:val="0080354F"/>
    <w:rsid w:val="008046AC"/>
    <w:rsid w:val="00804C26"/>
    <w:rsid w:val="0080562E"/>
    <w:rsid w:val="00807775"/>
    <w:rsid w:val="00811682"/>
    <w:rsid w:val="00814D4A"/>
    <w:rsid w:val="00814F69"/>
    <w:rsid w:val="0081585E"/>
    <w:rsid w:val="00823A0F"/>
    <w:rsid w:val="008253B7"/>
    <w:rsid w:val="008309B6"/>
    <w:rsid w:val="0083116A"/>
    <w:rsid w:val="0083158B"/>
    <w:rsid w:val="0083219B"/>
    <w:rsid w:val="008343FA"/>
    <w:rsid w:val="00837005"/>
    <w:rsid w:val="00841153"/>
    <w:rsid w:val="00842DF8"/>
    <w:rsid w:val="00843592"/>
    <w:rsid w:val="00850E64"/>
    <w:rsid w:val="00854DF8"/>
    <w:rsid w:val="00854E21"/>
    <w:rsid w:val="00855899"/>
    <w:rsid w:val="00861A78"/>
    <w:rsid w:val="008626E4"/>
    <w:rsid w:val="0086355A"/>
    <w:rsid w:val="00865A21"/>
    <w:rsid w:val="008663D1"/>
    <w:rsid w:val="00874819"/>
    <w:rsid w:val="00877B8D"/>
    <w:rsid w:val="00882E6C"/>
    <w:rsid w:val="00890042"/>
    <w:rsid w:val="00890C81"/>
    <w:rsid w:val="00893431"/>
    <w:rsid w:val="008962A2"/>
    <w:rsid w:val="008965B1"/>
    <w:rsid w:val="00896B6C"/>
    <w:rsid w:val="0089726B"/>
    <w:rsid w:val="008A3005"/>
    <w:rsid w:val="008A7B0A"/>
    <w:rsid w:val="008B49AF"/>
    <w:rsid w:val="008B51D8"/>
    <w:rsid w:val="008B6D66"/>
    <w:rsid w:val="008B7934"/>
    <w:rsid w:val="008C00A6"/>
    <w:rsid w:val="008C1C72"/>
    <w:rsid w:val="008C1CBC"/>
    <w:rsid w:val="008C6E60"/>
    <w:rsid w:val="008C7C03"/>
    <w:rsid w:val="008D0846"/>
    <w:rsid w:val="008D0A42"/>
    <w:rsid w:val="008D2FE2"/>
    <w:rsid w:val="008D4DB3"/>
    <w:rsid w:val="008D6794"/>
    <w:rsid w:val="008D7601"/>
    <w:rsid w:val="008F1520"/>
    <w:rsid w:val="008F3F46"/>
    <w:rsid w:val="008F3F50"/>
    <w:rsid w:val="008F3F73"/>
    <w:rsid w:val="008F6F5F"/>
    <w:rsid w:val="0090052D"/>
    <w:rsid w:val="009012C5"/>
    <w:rsid w:val="00901CE9"/>
    <w:rsid w:val="00901D3B"/>
    <w:rsid w:val="009021E3"/>
    <w:rsid w:val="00902743"/>
    <w:rsid w:val="00903B0D"/>
    <w:rsid w:val="0090580B"/>
    <w:rsid w:val="0090761A"/>
    <w:rsid w:val="00913662"/>
    <w:rsid w:val="00915B8A"/>
    <w:rsid w:val="00916136"/>
    <w:rsid w:val="0092210B"/>
    <w:rsid w:val="0092290F"/>
    <w:rsid w:val="00923B1C"/>
    <w:rsid w:val="00925E34"/>
    <w:rsid w:val="009348DE"/>
    <w:rsid w:val="00935ADD"/>
    <w:rsid w:val="00935BAB"/>
    <w:rsid w:val="00936816"/>
    <w:rsid w:val="00936D1E"/>
    <w:rsid w:val="00940020"/>
    <w:rsid w:val="00940B59"/>
    <w:rsid w:val="00945ACC"/>
    <w:rsid w:val="009460C8"/>
    <w:rsid w:val="009479F2"/>
    <w:rsid w:val="00950ED7"/>
    <w:rsid w:val="00950FA9"/>
    <w:rsid w:val="00953B64"/>
    <w:rsid w:val="00956ED0"/>
    <w:rsid w:val="009572FD"/>
    <w:rsid w:val="009626F2"/>
    <w:rsid w:val="00970490"/>
    <w:rsid w:val="00970A63"/>
    <w:rsid w:val="009724F4"/>
    <w:rsid w:val="00973EE9"/>
    <w:rsid w:val="009745BB"/>
    <w:rsid w:val="00975374"/>
    <w:rsid w:val="00975CE7"/>
    <w:rsid w:val="00976E27"/>
    <w:rsid w:val="0098569A"/>
    <w:rsid w:val="009912DD"/>
    <w:rsid w:val="00993A3D"/>
    <w:rsid w:val="00994057"/>
    <w:rsid w:val="0099415C"/>
    <w:rsid w:val="009960CA"/>
    <w:rsid w:val="009A7C1B"/>
    <w:rsid w:val="009B1B23"/>
    <w:rsid w:val="009B7DEF"/>
    <w:rsid w:val="009C19D1"/>
    <w:rsid w:val="009C2075"/>
    <w:rsid w:val="009C20BA"/>
    <w:rsid w:val="009C465C"/>
    <w:rsid w:val="009D035F"/>
    <w:rsid w:val="009D3950"/>
    <w:rsid w:val="009D4903"/>
    <w:rsid w:val="009D580F"/>
    <w:rsid w:val="009E1A2D"/>
    <w:rsid w:val="009E4427"/>
    <w:rsid w:val="009E5B96"/>
    <w:rsid w:val="009E5CC5"/>
    <w:rsid w:val="009E6A29"/>
    <w:rsid w:val="009F1C6C"/>
    <w:rsid w:val="009F4411"/>
    <w:rsid w:val="009F4AB3"/>
    <w:rsid w:val="009F4E8F"/>
    <w:rsid w:val="00A018AF"/>
    <w:rsid w:val="00A03F3F"/>
    <w:rsid w:val="00A055C3"/>
    <w:rsid w:val="00A06584"/>
    <w:rsid w:val="00A068FF"/>
    <w:rsid w:val="00A071B8"/>
    <w:rsid w:val="00A137FD"/>
    <w:rsid w:val="00A14BE1"/>
    <w:rsid w:val="00A14EEF"/>
    <w:rsid w:val="00A17F55"/>
    <w:rsid w:val="00A228EC"/>
    <w:rsid w:val="00A23C7B"/>
    <w:rsid w:val="00A23F4A"/>
    <w:rsid w:val="00A25DAE"/>
    <w:rsid w:val="00A30689"/>
    <w:rsid w:val="00A325AE"/>
    <w:rsid w:val="00A326E9"/>
    <w:rsid w:val="00A34D82"/>
    <w:rsid w:val="00A3582F"/>
    <w:rsid w:val="00A36DF3"/>
    <w:rsid w:val="00A408E6"/>
    <w:rsid w:val="00A4213A"/>
    <w:rsid w:val="00A42284"/>
    <w:rsid w:val="00A42A64"/>
    <w:rsid w:val="00A436E1"/>
    <w:rsid w:val="00A43744"/>
    <w:rsid w:val="00A466D6"/>
    <w:rsid w:val="00A501AB"/>
    <w:rsid w:val="00A51B63"/>
    <w:rsid w:val="00A52A11"/>
    <w:rsid w:val="00A5413E"/>
    <w:rsid w:val="00A556FD"/>
    <w:rsid w:val="00A60120"/>
    <w:rsid w:val="00A60B4C"/>
    <w:rsid w:val="00A60B4E"/>
    <w:rsid w:val="00A637F6"/>
    <w:rsid w:val="00A70B4B"/>
    <w:rsid w:val="00A8296A"/>
    <w:rsid w:val="00A86AEA"/>
    <w:rsid w:val="00A86CB4"/>
    <w:rsid w:val="00A90FB9"/>
    <w:rsid w:val="00A936EB"/>
    <w:rsid w:val="00AA23F1"/>
    <w:rsid w:val="00AA2523"/>
    <w:rsid w:val="00AA3F6F"/>
    <w:rsid w:val="00AA792A"/>
    <w:rsid w:val="00AB0045"/>
    <w:rsid w:val="00AB233D"/>
    <w:rsid w:val="00AC2129"/>
    <w:rsid w:val="00AC2B50"/>
    <w:rsid w:val="00AC2C92"/>
    <w:rsid w:val="00AC5E9B"/>
    <w:rsid w:val="00AD0E5C"/>
    <w:rsid w:val="00AD1093"/>
    <w:rsid w:val="00AD4FEB"/>
    <w:rsid w:val="00AD5111"/>
    <w:rsid w:val="00AD5EA7"/>
    <w:rsid w:val="00AE1D3E"/>
    <w:rsid w:val="00AE555A"/>
    <w:rsid w:val="00AE628E"/>
    <w:rsid w:val="00AE74B5"/>
    <w:rsid w:val="00AE74C2"/>
    <w:rsid w:val="00AF06E2"/>
    <w:rsid w:val="00AF1812"/>
    <w:rsid w:val="00AF46FB"/>
    <w:rsid w:val="00AF5D0D"/>
    <w:rsid w:val="00AF6AA3"/>
    <w:rsid w:val="00B01906"/>
    <w:rsid w:val="00B02FFD"/>
    <w:rsid w:val="00B03144"/>
    <w:rsid w:val="00B03A78"/>
    <w:rsid w:val="00B03DA6"/>
    <w:rsid w:val="00B04DD1"/>
    <w:rsid w:val="00B107BB"/>
    <w:rsid w:val="00B11578"/>
    <w:rsid w:val="00B11E6E"/>
    <w:rsid w:val="00B1284F"/>
    <w:rsid w:val="00B144B3"/>
    <w:rsid w:val="00B14EBD"/>
    <w:rsid w:val="00B16D2D"/>
    <w:rsid w:val="00B174A3"/>
    <w:rsid w:val="00B20ACD"/>
    <w:rsid w:val="00B232D8"/>
    <w:rsid w:val="00B27959"/>
    <w:rsid w:val="00B31EF6"/>
    <w:rsid w:val="00B34EDD"/>
    <w:rsid w:val="00B34F9A"/>
    <w:rsid w:val="00B3531B"/>
    <w:rsid w:val="00B37D48"/>
    <w:rsid w:val="00B404E5"/>
    <w:rsid w:val="00B41C5D"/>
    <w:rsid w:val="00B41F2F"/>
    <w:rsid w:val="00B45773"/>
    <w:rsid w:val="00B5024A"/>
    <w:rsid w:val="00B51A36"/>
    <w:rsid w:val="00B51EF3"/>
    <w:rsid w:val="00B61316"/>
    <w:rsid w:val="00B6163A"/>
    <w:rsid w:val="00B61FF8"/>
    <w:rsid w:val="00B620CE"/>
    <w:rsid w:val="00B64A66"/>
    <w:rsid w:val="00B65B5B"/>
    <w:rsid w:val="00B73172"/>
    <w:rsid w:val="00B75012"/>
    <w:rsid w:val="00B756DE"/>
    <w:rsid w:val="00B822EF"/>
    <w:rsid w:val="00B848FC"/>
    <w:rsid w:val="00B94FEF"/>
    <w:rsid w:val="00B9641A"/>
    <w:rsid w:val="00B975B7"/>
    <w:rsid w:val="00BA0A96"/>
    <w:rsid w:val="00BA2D6F"/>
    <w:rsid w:val="00BA316C"/>
    <w:rsid w:val="00BA7228"/>
    <w:rsid w:val="00BA72ED"/>
    <w:rsid w:val="00BB0999"/>
    <w:rsid w:val="00BB1B39"/>
    <w:rsid w:val="00BB3B6B"/>
    <w:rsid w:val="00BB5FB6"/>
    <w:rsid w:val="00BC0CCB"/>
    <w:rsid w:val="00BC18F3"/>
    <w:rsid w:val="00BC2743"/>
    <w:rsid w:val="00BC2CA7"/>
    <w:rsid w:val="00BC3C84"/>
    <w:rsid w:val="00BC49A7"/>
    <w:rsid w:val="00BC4C57"/>
    <w:rsid w:val="00BC7F89"/>
    <w:rsid w:val="00BD273A"/>
    <w:rsid w:val="00BD6205"/>
    <w:rsid w:val="00BD6E4C"/>
    <w:rsid w:val="00BE1189"/>
    <w:rsid w:val="00BE6E65"/>
    <w:rsid w:val="00BF1DB0"/>
    <w:rsid w:val="00BF5969"/>
    <w:rsid w:val="00BF671C"/>
    <w:rsid w:val="00BF7B62"/>
    <w:rsid w:val="00C01FEE"/>
    <w:rsid w:val="00C0566E"/>
    <w:rsid w:val="00C071B8"/>
    <w:rsid w:val="00C07331"/>
    <w:rsid w:val="00C1013C"/>
    <w:rsid w:val="00C103F3"/>
    <w:rsid w:val="00C10C12"/>
    <w:rsid w:val="00C11F04"/>
    <w:rsid w:val="00C16AE3"/>
    <w:rsid w:val="00C205F9"/>
    <w:rsid w:val="00C213A7"/>
    <w:rsid w:val="00C21BE0"/>
    <w:rsid w:val="00C226F4"/>
    <w:rsid w:val="00C22A27"/>
    <w:rsid w:val="00C23504"/>
    <w:rsid w:val="00C24B89"/>
    <w:rsid w:val="00C24C8D"/>
    <w:rsid w:val="00C25102"/>
    <w:rsid w:val="00C26183"/>
    <w:rsid w:val="00C309EE"/>
    <w:rsid w:val="00C33388"/>
    <w:rsid w:val="00C33A0B"/>
    <w:rsid w:val="00C35B0E"/>
    <w:rsid w:val="00C441C4"/>
    <w:rsid w:val="00C52A69"/>
    <w:rsid w:val="00C52CA5"/>
    <w:rsid w:val="00C6042D"/>
    <w:rsid w:val="00C6293C"/>
    <w:rsid w:val="00C63452"/>
    <w:rsid w:val="00C644AE"/>
    <w:rsid w:val="00C65040"/>
    <w:rsid w:val="00C70E95"/>
    <w:rsid w:val="00C71BA5"/>
    <w:rsid w:val="00C7281C"/>
    <w:rsid w:val="00C81740"/>
    <w:rsid w:val="00C84D54"/>
    <w:rsid w:val="00C872FC"/>
    <w:rsid w:val="00C930D9"/>
    <w:rsid w:val="00C93BD0"/>
    <w:rsid w:val="00CA0009"/>
    <w:rsid w:val="00CA28C7"/>
    <w:rsid w:val="00CA3418"/>
    <w:rsid w:val="00CA4525"/>
    <w:rsid w:val="00CA787F"/>
    <w:rsid w:val="00CA7C0A"/>
    <w:rsid w:val="00CB02A6"/>
    <w:rsid w:val="00CB2147"/>
    <w:rsid w:val="00CB2686"/>
    <w:rsid w:val="00CB5284"/>
    <w:rsid w:val="00CB58C3"/>
    <w:rsid w:val="00CB79DA"/>
    <w:rsid w:val="00CC0940"/>
    <w:rsid w:val="00CC1923"/>
    <w:rsid w:val="00CC2476"/>
    <w:rsid w:val="00CC2542"/>
    <w:rsid w:val="00CC2764"/>
    <w:rsid w:val="00CC33CC"/>
    <w:rsid w:val="00CC59D2"/>
    <w:rsid w:val="00CC7623"/>
    <w:rsid w:val="00CC7988"/>
    <w:rsid w:val="00CC7C8B"/>
    <w:rsid w:val="00CD04F4"/>
    <w:rsid w:val="00CD0D24"/>
    <w:rsid w:val="00CE0A66"/>
    <w:rsid w:val="00CE5DB8"/>
    <w:rsid w:val="00CF027E"/>
    <w:rsid w:val="00CF0916"/>
    <w:rsid w:val="00CF1869"/>
    <w:rsid w:val="00CF6D1A"/>
    <w:rsid w:val="00CF7895"/>
    <w:rsid w:val="00D0053A"/>
    <w:rsid w:val="00D033EE"/>
    <w:rsid w:val="00D062C9"/>
    <w:rsid w:val="00D102FD"/>
    <w:rsid w:val="00D10587"/>
    <w:rsid w:val="00D10B4C"/>
    <w:rsid w:val="00D11148"/>
    <w:rsid w:val="00D1227A"/>
    <w:rsid w:val="00D17851"/>
    <w:rsid w:val="00D2034A"/>
    <w:rsid w:val="00D20A38"/>
    <w:rsid w:val="00D21D1A"/>
    <w:rsid w:val="00D24157"/>
    <w:rsid w:val="00D24243"/>
    <w:rsid w:val="00D31BB7"/>
    <w:rsid w:val="00D33118"/>
    <w:rsid w:val="00D347E9"/>
    <w:rsid w:val="00D348A3"/>
    <w:rsid w:val="00D37F7C"/>
    <w:rsid w:val="00D579B8"/>
    <w:rsid w:val="00D62ED3"/>
    <w:rsid w:val="00D63212"/>
    <w:rsid w:val="00D64A92"/>
    <w:rsid w:val="00D6645C"/>
    <w:rsid w:val="00D66BD9"/>
    <w:rsid w:val="00D7149A"/>
    <w:rsid w:val="00D83C9D"/>
    <w:rsid w:val="00D90262"/>
    <w:rsid w:val="00D90BFC"/>
    <w:rsid w:val="00D9134B"/>
    <w:rsid w:val="00D91A31"/>
    <w:rsid w:val="00D93D58"/>
    <w:rsid w:val="00D96A63"/>
    <w:rsid w:val="00D96C0A"/>
    <w:rsid w:val="00D9705A"/>
    <w:rsid w:val="00DA2928"/>
    <w:rsid w:val="00DA2BAB"/>
    <w:rsid w:val="00DA2C17"/>
    <w:rsid w:val="00DA46D2"/>
    <w:rsid w:val="00DA5AFA"/>
    <w:rsid w:val="00DB0B1A"/>
    <w:rsid w:val="00DB0C58"/>
    <w:rsid w:val="00DB0FA2"/>
    <w:rsid w:val="00DB2141"/>
    <w:rsid w:val="00DB4B4A"/>
    <w:rsid w:val="00DB60D4"/>
    <w:rsid w:val="00DB6BC0"/>
    <w:rsid w:val="00DC2408"/>
    <w:rsid w:val="00DC4418"/>
    <w:rsid w:val="00DC5429"/>
    <w:rsid w:val="00DC6EAF"/>
    <w:rsid w:val="00DD2197"/>
    <w:rsid w:val="00DD2D5E"/>
    <w:rsid w:val="00DD6357"/>
    <w:rsid w:val="00DD767F"/>
    <w:rsid w:val="00DD7A05"/>
    <w:rsid w:val="00DE12B5"/>
    <w:rsid w:val="00DE1D36"/>
    <w:rsid w:val="00DE1FE0"/>
    <w:rsid w:val="00DE2D75"/>
    <w:rsid w:val="00DE4A57"/>
    <w:rsid w:val="00DE77DA"/>
    <w:rsid w:val="00DE79A6"/>
    <w:rsid w:val="00DF03AD"/>
    <w:rsid w:val="00DF18DB"/>
    <w:rsid w:val="00DF2D5B"/>
    <w:rsid w:val="00DF6F4E"/>
    <w:rsid w:val="00E0222B"/>
    <w:rsid w:val="00E07B85"/>
    <w:rsid w:val="00E15768"/>
    <w:rsid w:val="00E159F0"/>
    <w:rsid w:val="00E17A24"/>
    <w:rsid w:val="00E20ACF"/>
    <w:rsid w:val="00E21CB7"/>
    <w:rsid w:val="00E22495"/>
    <w:rsid w:val="00E22969"/>
    <w:rsid w:val="00E26C24"/>
    <w:rsid w:val="00E31E19"/>
    <w:rsid w:val="00E36BFF"/>
    <w:rsid w:val="00E4160B"/>
    <w:rsid w:val="00E4312B"/>
    <w:rsid w:val="00E45431"/>
    <w:rsid w:val="00E4635E"/>
    <w:rsid w:val="00E4776E"/>
    <w:rsid w:val="00E47E60"/>
    <w:rsid w:val="00E504F7"/>
    <w:rsid w:val="00E50521"/>
    <w:rsid w:val="00E5494C"/>
    <w:rsid w:val="00E55032"/>
    <w:rsid w:val="00E57B41"/>
    <w:rsid w:val="00E57D2E"/>
    <w:rsid w:val="00E57E83"/>
    <w:rsid w:val="00E61E8B"/>
    <w:rsid w:val="00E62D8B"/>
    <w:rsid w:val="00E64980"/>
    <w:rsid w:val="00E66D26"/>
    <w:rsid w:val="00E704B8"/>
    <w:rsid w:val="00E744B3"/>
    <w:rsid w:val="00E7512C"/>
    <w:rsid w:val="00E76902"/>
    <w:rsid w:val="00E81D9B"/>
    <w:rsid w:val="00E83FD4"/>
    <w:rsid w:val="00E85362"/>
    <w:rsid w:val="00E85DDA"/>
    <w:rsid w:val="00E8631E"/>
    <w:rsid w:val="00E90015"/>
    <w:rsid w:val="00E90B74"/>
    <w:rsid w:val="00E9341B"/>
    <w:rsid w:val="00E9370F"/>
    <w:rsid w:val="00E95AB3"/>
    <w:rsid w:val="00E966D7"/>
    <w:rsid w:val="00E96762"/>
    <w:rsid w:val="00EA22F4"/>
    <w:rsid w:val="00EA4031"/>
    <w:rsid w:val="00EA5915"/>
    <w:rsid w:val="00EA5C49"/>
    <w:rsid w:val="00EA7654"/>
    <w:rsid w:val="00EA7B27"/>
    <w:rsid w:val="00EB0559"/>
    <w:rsid w:val="00EC0792"/>
    <w:rsid w:val="00EC3F69"/>
    <w:rsid w:val="00EC4CAB"/>
    <w:rsid w:val="00EC5382"/>
    <w:rsid w:val="00EC5610"/>
    <w:rsid w:val="00EC6D4B"/>
    <w:rsid w:val="00ED095B"/>
    <w:rsid w:val="00ED403F"/>
    <w:rsid w:val="00ED5825"/>
    <w:rsid w:val="00EE12DF"/>
    <w:rsid w:val="00EE1503"/>
    <w:rsid w:val="00EE195D"/>
    <w:rsid w:val="00EE1FB6"/>
    <w:rsid w:val="00EE36E7"/>
    <w:rsid w:val="00EE6479"/>
    <w:rsid w:val="00EF0772"/>
    <w:rsid w:val="00EF0A0D"/>
    <w:rsid w:val="00EF1598"/>
    <w:rsid w:val="00EF4C37"/>
    <w:rsid w:val="00EF50A6"/>
    <w:rsid w:val="00EF5AE3"/>
    <w:rsid w:val="00EF70EF"/>
    <w:rsid w:val="00EF7BC3"/>
    <w:rsid w:val="00F00241"/>
    <w:rsid w:val="00F0219C"/>
    <w:rsid w:val="00F025A2"/>
    <w:rsid w:val="00F03827"/>
    <w:rsid w:val="00F05A1A"/>
    <w:rsid w:val="00F05C23"/>
    <w:rsid w:val="00F07029"/>
    <w:rsid w:val="00F11C99"/>
    <w:rsid w:val="00F15B88"/>
    <w:rsid w:val="00F15F96"/>
    <w:rsid w:val="00F16C14"/>
    <w:rsid w:val="00F177F0"/>
    <w:rsid w:val="00F203F1"/>
    <w:rsid w:val="00F208A5"/>
    <w:rsid w:val="00F233C3"/>
    <w:rsid w:val="00F23FAC"/>
    <w:rsid w:val="00F312E9"/>
    <w:rsid w:val="00F31327"/>
    <w:rsid w:val="00F32C0E"/>
    <w:rsid w:val="00F332A9"/>
    <w:rsid w:val="00F3517A"/>
    <w:rsid w:val="00F354C8"/>
    <w:rsid w:val="00F40CDE"/>
    <w:rsid w:val="00F4352B"/>
    <w:rsid w:val="00F46B49"/>
    <w:rsid w:val="00F5413E"/>
    <w:rsid w:val="00F56A70"/>
    <w:rsid w:val="00F60951"/>
    <w:rsid w:val="00F63FD5"/>
    <w:rsid w:val="00F65B13"/>
    <w:rsid w:val="00F72511"/>
    <w:rsid w:val="00F73A6B"/>
    <w:rsid w:val="00F7479F"/>
    <w:rsid w:val="00F8130D"/>
    <w:rsid w:val="00F818C8"/>
    <w:rsid w:val="00F843D9"/>
    <w:rsid w:val="00F87F46"/>
    <w:rsid w:val="00F906EF"/>
    <w:rsid w:val="00F90E7E"/>
    <w:rsid w:val="00F93A5B"/>
    <w:rsid w:val="00F951AD"/>
    <w:rsid w:val="00F951F3"/>
    <w:rsid w:val="00F974DB"/>
    <w:rsid w:val="00F975C3"/>
    <w:rsid w:val="00FB1967"/>
    <w:rsid w:val="00FB19B1"/>
    <w:rsid w:val="00FB306D"/>
    <w:rsid w:val="00FB4A8C"/>
    <w:rsid w:val="00FC0AAA"/>
    <w:rsid w:val="00FC1B0E"/>
    <w:rsid w:val="00FC342D"/>
    <w:rsid w:val="00FC34A5"/>
    <w:rsid w:val="00FC6BBE"/>
    <w:rsid w:val="00FD0A36"/>
    <w:rsid w:val="00FD3C96"/>
    <w:rsid w:val="00FD43B5"/>
    <w:rsid w:val="00FD44AA"/>
    <w:rsid w:val="00FD63A5"/>
    <w:rsid w:val="00FD7249"/>
    <w:rsid w:val="00FD7AE5"/>
    <w:rsid w:val="00FE0317"/>
    <w:rsid w:val="00FE0819"/>
    <w:rsid w:val="00FE29BF"/>
    <w:rsid w:val="00FE40F6"/>
    <w:rsid w:val="00FE56B7"/>
    <w:rsid w:val="00FE5E43"/>
    <w:rsid w:val="00FE66E9"/>
    <w:rsid w:val="00FE76D5"/>
    <w:rsid w:val="00FF29C0"/>
    <w:rsid w:val="00FF77CE"/>
    <w:rsid w:val="01CB2FAB"/>
    <w:rsid w:val="02186108"/>
    <w:rsid w:val="03254C58"/>
    <w:rsid w:val="03BCE83D"/>
    <w:rsid w:val="0681CB2A"/>
    <w:rsid w:val="06D6238A"/>
    <w:rsid w:val="08905960"/>
    <w:rsid w:val="08F4FA47"/>
    <w:rsid w:val="093111BB"/>
    <w:rsid w:val="0C316A7A"/>
    <w:rsid w:val="123134E8"/>
    <w:rsid w:val="165CCD07"/>
    <w:rsid w:val="16AE8E7C"/>
    <w:rsid w:val="17FE6FBC"/>
    <w:rsid w:val="1885FFBA"/>
    <w:rsid w:val="1922F983"/>
    <w:rsid w:val="198117C0"/>
    <w:rsid w:val="1B36107E"/>
    <w:rsid w:val="1BE0391E"/>
    <w:rsid w:val="1EAE448E"/>
    <w:rsid w:val="23248736"/>
    <w:rsid w:val="23849F64"/>
    <w:rsid w:val="23B85DC4"/>
    <w:rsid w:val="2650B5DB"/>
    <w:rsid w:val="26588FE7"/>
    <w:rsid w:val="28428F0F"/>
    <w:rsid w:val="29FBEABC"/>
    <w:rsid w:val="2A28C9A8"/>
    <w:rsid w:val="2C7BFC18"/>
    <w:rsid w:val="2CA34C98"/>
    <w:rsid w:val="2D3DC1EB"/>
    <w:rsid w:val="3035BDFB"/>
    <w:rsid w:val="303D8739"/>
    <w:rsid w:val="32407F43"/>
    <w:rsid w:val="336C5B2C"/>
    <w:rsid w:val="336EFA5A"/>
    <w:rsid w:val="3389D355"/>
    <w:rsid w:val="339F1472"/>
    <w:rsid w:val="33F55306"/>
    <w:rsid w:val="348E39ED"/>
    <w:rsid w:val="38548DA4"/>
    <w:rsid w:val="39C377E4"/>
    <w:rsid w:val="3ABC65D6"/>
    <w:rsid w:val="3B37F4DE"/>
    <w:rsid w:val="3CE41140"/>
    <w:rsid w:val="3F46687D"/>
    <w:rsid w:val="419E32A4"/>
    <w:rsid w:val="42379A20"/>
    <w:rsid w:val="43D868D1"/>
    <w:rsid w:val="462E8E54"/>
    <w:rsid w:val="46C1D9FA"/>
    <w:rsid w:val="480F6D05"/>
    <w:rsid w:val="4C41DB9B"/>
    <w:rsid w:val="4C474787"/>
    <w:rsid w:val="4C83835E"/>
    <w:rsid w:val="4FD3D64D"/>
    <w:rsid w:val="4FE9F498"/>
    <w:rsid w:val="5176B1C8"/>
    <w:rsid w:val="52325C9E"/>
    <w:rsid w:val="5312759F"/>
    <w:rsid w:val="53DC9361"/>
    <w:rsid w:val="5434852C"/>
    <w:rsid w:val="54DD15A2"/>
    <w:rsid w:val="54EDA5DB"/>
    <w:rsid w:val="56B19E84"/>
    <w:rsid w:val="58343BF0"/>
    <w:rsid w:val="5AA31513"/>
    <w:rsid w:val="5CD90483"/>
    <w:rsid w:val="5DB4F612"/>
    <w:rsid w:val="5DE44883"/>
    <w:rsid w:val="5E785ABE"/>
    <w:rsid w:val="5F602A50"/>
    <w:rsid w:val="6026D3D5"/>
    <w:rsid w:val="61450DD0"/>
    <w:rsid w:val="61D342CC"/>
    <w:rsid w:val="62A70DAB"/>
    <w:rsid w:val="63A210B0"/>
    <w:rsid w:val="63AB2A11"/>
    <w:rsid w:val="64060E38"/>
    <w:rsid w:val="681B3729"/>
    <w:rsid w:val="6861C9FB"/>
    <w:rsid w:val="69BD7B39"/>
    <w:rsid w:val="6F9FD0C2"/>
    <w:rsid w:val="7319F998"/>
    <w:rsid w:val="737ED247"/>
    <w:rsid w:val="73823DB1"/>
    <w:rsid w:val="75106D09"/>
    <w:rsid w:val="762925C7"/>
    <w:rsid w:val="76439694"/>
    <w:rsid w:val="7CD1C5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15:chartTrackingRefBased/>
  <w15:docId w15:val="{B0F15F61-F49F-493D-BA27-106B942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394"/>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D6357"/>
    <w:pPr>
      <w:keepNext/>
      <w:keepLines/>
      <w:spacing w:before="24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9D3950"/>
    <w:pPr>
      <w:spacing w:before="240" w:after="240" w:line="240" w:lineRule="auto"/>
      <w:outlineLvl w:val="1"/>
    </w:pPr>
    <w:rPr>
      <w:b/>
      <w:bCs/>
      <w:color w:val="124B60" w:themeColor="accent2"/>
      <w:sz w:val="48"/>
      <w:szCs w:val="48"/>
    </w:rPr>
  </w:style>
  <w:style w:type="paragraph" w:styleId="Heading3">
    <w:name w:val="heading 3"/>
    <w:basedOn w:val="Normal"/>
    <w:next w:val="Normal"/>
    <w:link w:val="Heading3Char"/>
    <w:autoRedefine/>
    <w:uiPriority w:val="9"/>
    <w:unhideWhenUsed/>
    <w:qFormat/>
    <w:rsid w:val="00936D1E"/>
    <w:pPr>
      <w:outlineLvl w:val="2"/>
    </w:pPr>
    <w:rPr>
      <w:b/>
      <w:bCs/>
      <w:sz w:val="32"/>
      <w:szCs w:val="24"/>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023417"/>
    <w:pPr>
      <w:outlineLvl w:val="4"/>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ind w:left="714" w:hanging="357"/>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684A24"/>
    <w:pPr>
      <w:numPr>
        <w:numId w:val="16"/>
      </w:numPr>
      <w:spacing w:after="0"/>
    </w:pPr>
    <w:rPr>
      <w:color w:val="auto"/>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684A24"/>
    <w:rPr>
      <w:rFonts w:ascii="Arial" w:hAnsi="Arial"/>
      <w:sz w:val="24"/>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unhideWhenUsed/>
    <w:rsid w:val="002926CA"/>
    <w:pPr>
      <w:spacing w:line="240" w:lineRule="auto"/>
    </w:pPr>
    <w:rPr>
      <w:sz w:val="20"/>
      <w:szCs w:val="20"/>
    </w:rPr>
  </w:style>
  <w:style w:type="character" w:customStyle="1" w:styleId="CommentTextChar">
    <w:name w:val="Comment Text Char"/>
    <w:basedOn w:val="DefaultParagraphFont"/>
    <w:link w:val="CommentText"/>
    <w:uiPriority w:val="99"/>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770B36"/>
    <w:pPr>
      <w:tabs>
        <w:tab w:val="center" w:pos="4513"/>
        <w:tab w:val="right" w:pos="9026"/>
      </w:tabs>
      <w:spacing w:before="120" w:after="0" w:line="240" w:lineRule="auto"/>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E5494C"/>
    <w:pPr>
      <w:spacing w:after="0" w:line="240" w:lineRule="auto"/>
    </w:pPr>
    <w:rPr>
      <w:rFonts w:ascii="Arial" w:hAnsi="Arial"/>
      <w:color w:val="262626" w:themeColor="text1" w:themeTint="D9"/>
      <w:sz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9D3950"/>
    <w:rPr>
      <w:rFonts w:ascii="Arial" w:hAnsi="Arial"/>
      <w:b/>
      <w:bCs/>
      <w:color w:val="124B60" w:themeColor="accent2"/>
      <w:sz w:val="48"/>
      <w:szCs w:val="48"/>
    </w:rPr>
  </w:style>
  <w:style w:type="character" w:customStyle="1" w:styleId="Heading3Char">
    <w:name w:val="Heading 3 Char"/>
    <w:basedOn w:val="DefaultParagraphFont"/>
    <w:link w:val="Heading3"/>
    <w:uiPriority w:val="9"/>
    <w:rsid w:val="00936D1E"/>
    <w:rPr>
      <w:rFonts w:ascii="Arial" w:hAnsi="Arial"/>
      <w:b/>
      <w:bCs/>
      <w:color w:val="262626" w:themeColor="text1" w:themeTint="D9"/>
      <w:sz w:val="32"/>
      <w:szCs w:val="24"/>
    </w:rPr>
  </w:style>
  <w:style w:type="character" w:customStyle="1" w:styleId="Heading4Char">
    <w:name w:val="Heading 4 Char"/>
    <w:basedOn w:val="DefaultParagraphFont"/>
    <w:link w:val="Heading4"/>
    <w:uiPriority w:val="9"/>
    <w:rsid w:val="00AF06E2"/>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DD6357"/>
    <w:rPr>
      <w:rFonts w:ascii="Arial" w:eastAsiaTheme="majorEastAsia" w:hAnsi="Arial" w:cs="Arial"/>
      <w:b/>
      <w:bCs/>
      <w:noProof/>
      <w:color w:val="FFFFFF" w:themeColor="background1"/>
      <w:sz w:val="72"/>
      <w:szCs w:val="40"/>
    </w:rPr>
  </w:style>
  <w:style w:type="character" w:customStyle="1" w:styleId="Heading5Char">
    <w:name w:val="Heading 5 Char"/>
    <w:basedOn w:val="DefaultParagraphFont"/>
    <w:link w:val="Heading5"/>
    <w:uiPriority w:val="9"/>
    <w:rsid w:val="00023417"/>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8D0846"/>
    <w:pPr>
      <w:spacing w:after="100"/>
    </w:pPr>
    <w:rPr>
      <w:rFonts w:eastAsiaTheme="minorEastAsia" w:cs="Times New Roman"/>
      <w:lang w:val="en-US"/>
    </w:rPr>
  </w:style>
  <w:style w:type="paragraph" w:styleId="TOC1">
    <w:name w:val="toc 1"/>
    <w:basedOn w:val="Normal"/>
    <w:next w:val="Normal"/>
    <w:autoRedefine/>
    <w:uiPriority w:val="39"/>
    <w:unhideWhenUsed/>
    <w:rsid w:val="00E07B85"/>
    <w:pPr>
      <w:tabs>
        <w:tab w:val="right" w:leader="dot" w:pos="9016"/>
      </w:tabs>
      <w:spacing w:after="100"/>
    </w:pPr>
    <w:rPr>
      <w:rFonts w:eastAsiaTheme="minorEastAsia" w:cs="Times New Roman"/>
      <w:bCs/>
      <w:noProof/>
      <w:color w:val="000000"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pPr>
      <w:jc w:val="right"/>
    </w:pPr>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paragraph" w:customStyle="1" w:styleId="Body">
    <w:name w:val="Body"/>
    <w:autoRedefine/>
    <w:rsid w:val="00893431"/>
    <w:pPr>
      <w:numPr>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0" w:line="240" w:lineRule="auto"/>
    </w:pPr>
    <w:rPr>
      <w:rFonts w:ascii="Arial" w:eastAsia="Times New Roman" w:hAnsi="Arial" w:cs="Arial"/>
      <w:bCs/>
      <w:color w:val="000000"/>
      <w:sz w:val="24"/>
      <w:szCs w:val="24"/>
      <w:lang w:eastAsia="en-GB"/>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1"/>
    <w:rsid w:val="00893431"/>
    <w:pPr>
      <w:numPr>
        <w:ilvl w:val="1"/>
        <w:numId w:val="2"/>
      </w:numPr>
      <w:spacing w:after="120" w:line="288" w:lineRule="auto"/>
      <w:ind w:right="-51"/>
      <w:jc w:val="both"/>
    </w:pPr>
    <w:rPr>
      <w:rFonts w:eastAsia="Times New Roman" w:cs="Times New Roman"/>
      <w:color w:val="000000"/>
      <w:sz w:val="22"/>
      <w:szCs w:val="18"/>
    </w:rPr>
  </w:style>
  <w:style w:type="character" w:customStyle="1" w:styleId="BodyTextChar">
    <w:name w:val="Body Text Char"/>
    <w:basedOn w:val="DefaultParagraphFont"/>
    <w:uiPriority w:val="99"/>
    <w:semiHidden/>
    <w:rsid w:val="00893431"/>
    <w:rPr>
      <w:rFonts w:ascii="Arial" w:hAnsi="Arial"/>
      <w:color w:val="262626" w:themeColor="text1" w:themeTint="D9"/>
      <w:sz w:val="24"/>
    </w:rPr>
  </w:style>
  <w:style w:type="character" w:customStyle="1" w:styleId="BodyTextChar1">
    <w:name w:val="Body Text Char1"/>
    <w:aliases w:val="Body Text2 Char,Body Text Char2 Char Char,Body Text Char Char1 Char Char,Body Text2 Char Char1 Char Char,Body Text Char1 Char Char Char Char,Body Text2 Char1 Char Char Char Char,Body Text Char Char Char Char Char Char,bt Char"/>
    <w:link w:val="BodyText"/>
    <w:locked/>
    <w:rsid w:val="00893431"/>
    <w:rPr>
      <w:rFonts w:ascii="Arial" w:eastAsia="Times New Roman" w:hAnsi="Arial" w:cs="Times New Roman"/>
      <w:color w:val="000000"/>
      <w:szCs w:val="18"/>
    </w:rPr>
  </w:style>
  <w:style w:type="paragraph" w:styleId="Revision">
    <w:name w:val="Revision"/>
    <w:hidden/>
    <w:uiPriority w:val="99"/>
    <w:semiHidden/>
    <w:rsid w:val="0047430A"/>
    <w:pPr>
      <w:spacing w:after="0" w:line="240" w:lineRule="auto"/>
    </w:pPr>
    <w:rPr>
      <w:rFonts w:ascii="Arial" w:hAnsi="Arial"/>
      <w:color w:val="262626" w:themeColor="text1" w:themeTint="D9"/>
      <w:sz w:val="24"/>
    </w:rPr>
  </w:style>
  <w:style w:type="character" w:customStyle="1" w:styleId="mpj7bzys">
    <w:name w:val="mpj7bzys"/>
    <w:basedOn w:val="DefaultParagraphFont"/>
    <w:rsid w:val="00F354C8"/>
  </w:style>
  <w:style w:type="character" w:customStyle="1" w:styleId="ui-provider">
    <w:name w:val="ui-provider"/>
    <w:basedOn w:val="DefaultParagraphFont"/>
    <w:rsid w:val="00604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69343383">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672300317">
      <w:bodyDiv w:val="1"/>
      <w:marLeft w:val="0"/>
      <w:marRight w:val="0"/>
      <w:marTop w:val="0"/>
      <w:marBottom w:val="0"/>
      <w:divBdr>
        <w:top w:val="none" w:sz="0" w:space="0" w:color="auto"/>
        <w:left w:val="none" w:sz="0" w:space="0" w:color="auto"/>
        <w:bottom w:val="none" w:sz="0" w:space="0" w:color="auto"/>
        <w:right w:val="none" w:sz="0" w:space="0" w:color="auto"/>
      </w:divBdr>
    </w:div>
    <w:div w:id="722413365">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114834717">
      <w:bodyDiv w:val="1"/>
      <w:marLeft w:val="0"/>
      <w:marRight w:val="0"/>
      <w:marTop w:val="0"/>
      <w:marBottom w:val="0"/>
      <w:divBdr>
        <w:top w:val="none" w:sz="0" w:space="0" w:color="auto"/>
        <w:left w:val="none" w:sz="0" w:space="0" w:color="auto"/>
        <w:bottom w:val="none" w:sz="0" w:space="0" w:color="auto"/>
        <w:right w:val="none" w:sz="0" w:space="0" w:color="auto"/>
      </w:divBdr>
    </w:div>
    <w:div w:id="1375807507">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552419232">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818187416">
      <w:bodyDiv w:val="1"/>
      <w:marLeft w:val="0"/>
      <w:marRight w:val="0"/>
      <w:marTop w:val="0"/>
      <w:marBottom w:val="0"/>
      <w:divBdr>
        <w:top w:val="none" w:sz="0" w:space="0" w:color="auto"/>
        <w:left w:val="none" w:sz="0" w:space="0" w:color="auto"/>
        <w:bottom w:val="none" w:sz="0" w:space="0" w:color="auto"/>
        <w:right w:val="none" w:sz="0" w:space="0" w:color="auto"/>
      </w:divBdr>
    </w:div>
    <w:div w:id="214284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nchesterfire.gov.uk/your-safety/campaigns/bangoutoforder/" TargetMode="Externa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image" Target="media/image3.png"/><Relationship Id="rId34" Type="http://schemas.openxmlformats.org/officeDocument/2006/relationships/image" Target="media/image12.png"/><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irestoppersreport.co.uk" TargetMode="External"/><Relationship Id="rId20" Type="http://schemas.openxmlformats.org/officeDocument/2006/relationships/image" Target="media/image2.png"/><Relationship Id="rId29" Type="http://schemas.openxmlformats.org/officeDocument/2006/relationships/hyperlink" Target="https://www.manchesterfire.gov.uk/your-safety/campaigns/bangoutoford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aywise.co.uk"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tect-eu.mimecast.com/s/2-QNCBgV1SDjm97Uzidbu?domain=gmp.police.uk" TargetMode="External"/><Relationship Id="rId23" Type="http://schemas.openxmlformats.org/officeDocument/2006/relationships/hyperlink" Target="http://www.gmvictims.org.uk"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manchesterfire.gov.uk/your-safety/campaigns/bangoutoforder/"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mvictims.org.uk" TargetMode="External"/><Relationship Id="rId22" Type="http://schemas.openxmlformats.org/officeDocument/2006/relationships/image" Target="media/image4.jpeg"/><Relationship Id="rId27" Type="http://schemas.openxmlformats.org/officeDocument/2006/relationships/hyperlink" Target="https://www.manchesterfire.gov.uk/your-safety/campaigns/bangoutoforder/" TargetMode="External"/><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nchesterfire.gov.uk/your-safety/campaigns/bangoutoforder/" TargetMode="External"/><Relationship Id="rId17" Type="http://schemas.openxmlformats.org/officeDocument/2006/relationships/hyperlink" Target="https://www.manchesterfire.gov.uk/your-safety/campaigns/bangoutoforder/" TargetMode="External"/><Relationship Id="rId25" Type="http://schemas.openxmlformats.org/officeDocument/2006/relationships/hyperlink" Target="https://protect-eu.mimecast.com/s/2-QNCBgV1SDjm97Uzidbu?domain=gmp.police.uk" TargetMode="External"/><Relationship Id="rId33" Type="http://schemas.openxmlformats.org/officeDocument/2006/relationships/image" Target="media/image11.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each\Greater%20Manchester%20Combined%20Authority\Communications%20and%20Engagement%20-%20Documents\Digital\Graphic%20Design\Graphics%202020\_NEW%20BRANDS%20AND%20GUIDELINES\GMCA%20Branding\GMCA%20Word%20Doc%20templates\GMCA%20Templa" TargetMode="External"/></Relationships>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0119A6EE8E654E89365A3FBE58623B" ma:contentTypeVersion="20" ma:contentTypeDescription="Create a new document." ma:contentTypeScope="" ma:versionID="aa3973b597f9482b7baae98ede0df018">
  <xsd:schema xmlns:xsd="http://www.w3.org/2001/XMLSchema" xmlns:xs="http://www.w3.org/2001/XMLSchema" xmlns:p="http://schemas.microsoft.com/office/2006/metadata/properties" xmlns:ns2="40b1c3cc-3d43-414b-860d-de99f0bd49ce" xmlns:ns3="76d8b38c-bc08-4f5e-b49c-b581ca9de013" targetNamespace="http://schemas.microsoft.com/office/2006/metadata/properties" ma:root="true" ma:fieldsID="abeccca52ff2acddd94e8067a3c66c2e" ns2:_="" ns3:_="">
    <xsd:import namespace="40b1c3cc-3d43-414b-860d-de99f0bd49ce"/>
    <xsd:import namespace="76d8b38c-bc08-4f5e-b49c-b581ca9de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mark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c3cc-3d43-414b-860d-de99f0bd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Remarks" ma:index="19" nillable="true" ma:displayName="Remarks" ma:format="Dropdown" ma:internalName="Remark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d8b38c-bc08-4f5e-b49c-b581ca9de0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6a703c-0155-4567-b64e-8fedec97ab17}" ma:internalName="TaxCatchAll" ma:showField="CatchAllData" ma:web="76d8b38c-bc08-4f5e-b49c-b581ca9de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6d8b38c-bc08-4f5e-b49c-b581ca9de013" xsi:nil="true"/>
    <lcf76f155ced4ddcb4097134ff3c332f xmlns="40b1c3cc-3d43-414b-860d-de99f0bd49ce">
      <Terms xmlns="http://schemas.microsoft.com/office/infopath/2007/PartnerControls"/>
    </lcf76f155ced4ddcb4097134ff3c332f>
    <Remarks xmlns="40b1c3cc-3d43-414b-860d-de99f0bd49c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4CB28-4D8C-4B28-AA79-6A654A69C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c3cc-3d43-414b-860d-de99f0bd49ce"/>
    <ds:schemaRef ds:uri="76d8b38c-bc08-4f5e-b49c-b581ca9de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35AD8-9918-4045-B479-043BC71552AC}">
  <ds:schemaRefs>
    <ds:schemaRef ds:uri="http://schemas.openxmlformats.org/officeDocument/2006/bibliography"/>
  </ds:schemaRefs>
</ds:datastoreItem>
</file>

<file path=customXml/itemProps3.xml><?xml version="1.0" encoding="utf-8"?>
<ds:datastoreItem xmlns:ds="http://schemas.openxmlformats.org/officeDocument/2006/customXml" ds:itemID="{86C343C6-B61A-45D7-AE08-FFBB64A11190}">
  <ds:schemaRefs>
    <ds:schemaRef ds:uri="http://purl.org/dc/elements/1.1/"/>
    <ds:schemaRef ds:uri="http://schemas.microsoft.com/office/2006/metadata/properties"/>
    <ds:schemaRef ds:uri="http://purl.org/dc/terms/"/>
    <ds:schemaRef ds:uri="http://purl.org/dc/dcmitype/"/>
    <ds:schemaRef ds:uri="76d8b38c-bc08-4f5e-b49c-b581ca9de013"/>
    <ds:schemaRef ds:uri="http://schemas.microsoft.com/office/2006/documentManagement/types"/>
    <ds:schemaRef ds:uri="http://schemas.openxmlformats.org/package/2006/metadata/core-properties"/>
    <ds:schemaRef ds:uri="40b1c3cc-3d43-414b-860d-de99f0bd49ce"/>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40958398-5108-4684-9EA6-5A9270B54A3A}">
  <ds:schemaRefs>
    <ds:schemaRef ds:uri="http://schemas.microsoft.com/sharepoint/v3/contenttype/forms"/>
  </ds:schemaRefs>
</ds:datastoreItem>
</file>

<file path=docMetadata/LabelInfo.xml><?xml version="1.0" encoding="utf-8"?>
<clbl:labelList xmlns:clbl="http://schemas.microsoft.com/office/2020/mipLabelMetadata">
  <clbl:label id="{e8d8036a-b5f9-4f3f-9d36-d7cd740299bb}" enabled="0" method="" siteId="{e8d8036a-b5f9-4f3f-9d36-d7cd740299bb}" removed="1"/>
</clbl:labelList>
</file>

<file path=docProps/app.xml><?xml version="1.0" encoding="utf-8"?>
<Properties xmlns="http://schemas.openxmlformats.org/officeDocument/2006/extended-properties" xmlns:vt="http://schemas.openxmlformats.org/officeDocument/2006/docPropsVTypes">
  <Template>GMCA Templa</Template>
  <TotalTime>0</TotalTime>
  <Pages>24</Pages>
  <Words>3148</Words>
  <Characters>17348</Characters>
  <Application>Microsoft Office Word</Application>
  <DocSecurity>0</DocSecurity>
  <Lines>510</Lines>
  <Paragraphs>232</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20264</CharactersWithSpaces>
  <SharedDoc>false</SharedDoc>
  <HLinks>
    <vt:vector size="72" baseType="variant">
      <vt:variant>
        <vt:i4>6357100</vt:i4>
      </vt:variant>
      <vt:variant>
        <vt:i4>33</vt:i4>
      </vt:variant>
      <vt:variant>
        <vt:i4>0</vt:i4>
      </vt:variant>
      <vt:variant>
        <vt:i4>5</vt:i4>
      </vt:variant>
      <vt:variant>
        <vt:lpwstr>https://www.manchesterfire.gov.uk/your-safety/campaigns/bangoutoforder/</vt:lpwstr>
      </vt:variant>
      <vt:variant>
        <vt:lpwstr/>
      </vt:variant>
      <vt:variant>
        <vt:i4>6357100</vt:i4>
      </vt:variant>
      <vt:variant>
        <vt:i4>30</vt:i4>
      </vt:variant>
      <vt:variant>
        <vt:i4>0</vt:i4>
      </vt:variant>
      <vt:variant>
        <vt:i4>5</vt:i4>
      </vt:variant>
      <vt:variant>
        <vt:lpwstr>https://www.manchesterfire.gov.uk/your-safety/campaigns/bangoutoforder/</vt:lpwstr>
      </vt:variant>
      <vt:variant>
        <vt:lpwstr/>
      </vt:variant>
      <vt:variant>
        <vt:i4>393290</vt:i4>
      </vt:variant>
      <vt:variant>
        <vt:i4>27</vt:i4>
      </vt:variant>
      <vt:variant>
        <vt:i4>0</vt:i4>
      </vt:variant>
      <vt:variant>
        <vt:i4>5</vt:i4>
      </vt:variant>
      <vt:variant>
        <vt:lpwstr>https://protect-eu.mimecast.com/s/2-QNCBgV1SDjm97Uzidbu?domain=gmp.police.uk</vt:lpwstr>
      </vt:variant>
      <vt:variant>
        <vt:lpwstr/>
      </vt:variant>
      <vt:variant>
        <vt:i4>1114196</vt:i4>
      </vt:variant>
      <vt:variant>
        <vt:i4>24</vt:i4>
      </vt:variant>
      <vt:variant>
        <vt:i4>0</vt:i4>
      </vt:variant>
      <vt:variant>
        <vt:i4>5</vt:i4>
      </vt:variant>
      <vt:variant>
        <vt:lpwstr>http://www.gmvictims.org.uk/</vt:lpwstr>
      </vt:variant>
      <vt:variant>
        <vt:lpwstr/>
      </vt:variant>
      <vt:variant>
        <vt:i4>6357100</vt:i4>
      </vt:variant>
      <vt:variant>
        <vt:i4>21</vt:i4>
      </vt:variant>
      <vt:variant>
        <vt:i4>0</vt:i4>
      </vt:variant>
      <vt:variant>
        <vt:i4>5</vt:i4>
      </vt:variant>
      <vt:variant>
        <vt:lpwstr>https://www.manchesterfire.gov.uk/your-safety/campaigns/bangoutoforder/</vt:lpwstr>
      </vt:variant>
      <vt:variant>
        <vt:lpwstr/>
      </vt:variant>
      <vt:variant>
        <vt:i4>6357100</vt:i4>
      </vt:variant>
      <vt:variant>
        <vt:i4>18</vt:i4>
      </vt:variant>
      <vt:variant>
        <vt:i4>0</vt:i4>
      </vt:variant>
      <vt:variant>
        <vt:i4>5</vt:i4>
      </vt:variant>
      <vt:variant>
        <vt:lpwstr>https://www.manchesterfire.gov.uk/your-safety/campaigns/bangoutoforder/</vt:lpwstr>
      </vt:variant>
      <vt:variant>
        <vt:lpwstr/>
      </vt:variant>
      <vt:variant>
        <vt:i4>4849686</vt:i4>
      </vt:variant>
      <vt:variant>
        <vt:i4>15</vt:i4>
      </vt:variant>
      <vt:variant>
        <vt:i4>0</vt:i4>
      </vt:variant>
      <vt:variant>
        <vt:i4>5</vt:i4>
      </vt:variant>
      <vt:variant>
        <vt:lpwstr>http://www.firestoppersreport.co.uk/</vt:lpwstr>
      </vt:variant>
      <vt:variant>
        <vt:lpwstr/>
      </vt:variant>
      <vt:variant>
        <vt:i4>393290</vt:i4>
      </vt:variant>
      <vt:variant>
        <vt:i4>12</vt:i4>
      </vt:variant>
      <vt:variant>
        <vt:i4>0</vt:i4>
      </vt:variant>
      <vt:variant>
        <vt:i4>5</vt:i4>
      </vt:variant>
      <vt:variant>
        <vt:lpwstr>https://protect-eu.mimecast.com/s/2-QNCBgV1SDjm97Uzidbu?domain=gmp.police.uk</vt:lpwstr>
      </vt:variant>
      <vt:variant>
        <vt:lpwstr/>
      </vt:variant>
      <vt:variant>
        <vt:i4>1114196</vt:i4>
      </vt:variant>
      <vt:variant>
        <vt:i4>9</vt:i4>
      </vt:variant>
      <vt:variant>
        <vt:i4>0</vt:i4>
      </vt:variant>
      <vt:variant>
        <vt:i4>5</vt:i4>
      </vt:variant>
      <vt:variant>
        <vt:lpwstr>http://www.gmvictims.org.uk/</vt:lpwstr>
      </vt:variant>
      <vt:variant>
        <vt:lpwstr/>
      </vt:variant>
      <vt:variant>
        <vt:i4>6357100</vt:i4>
      </vt:variant>
      <vt:variant>
        <vt:i4>6</vt:i4>
      </vt:variant>
      <vt:variant>
        <vt:i4>0</vt:i4>
      </vt:variant>
      <vt:variant>
        <vt:i4>5</vt:i4>
      </vt:variant>
      <vt:variant>
        <vt:lpwstr>https://www.manchesterfire.gov.uk/your-safety/campaigns/bangoutoforder/</vt:lpwstr>
      </vt:variant>
      <vt:variant>
        <vt:lpwstr/>
      </vt:variant>
      <vt:variant>
        <vt:i4>6357100</vt:i4>
      </vt:variant>
      <vt:variant>
        <vt:i4>3</vt:i4>
      </vt:variant>
      <vt:variant>
        <vt:i4>0</vt:i4>
      </vt:variant>
      <vt:variant>
        <vt:i4>5</vt:i4>
      </vt:variant>
      <vt:variant>
        <vt:lpwstr>https://www.manchesterfire.gov.uk/your-safety/campaigns/bangoutoforder/</vt:lpwstr>
      </vt:variant>
      <vt:variant>
        <vt:lpwstr/>
      </vt:variant>
      <vt:variant>
        <vt:i4>2490487</vt:i4>
      </vt:variant>
      <vt:variant>
        <vt:i4>0</vt:i4>
      </vt:variant>
      <vt:variant>
        <vt:i4>0</vt:i4>
      </vt:variant>
      <vt:variant>
        <vt:i4>5</vt:i4>
      </vt:variant>
      <vt:variant>
        <vt:lpwstr>http://www.staywise.co.uk/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Henderson, Zoe</cp:lastModifiedBy>
  <cp:revision>2</cp:revision>
  <cp:lastPrinted>2023-10-11T08:05:00Z</cp:lastPrinted>
  <dcterms:created xsi:type="dcterms:W3CDTF">2025-10-15T08:56:00Z</dcterms:created>
  <dcterms:modified xsi:type="dcterms:W3CDTF">2025-10-15T08:56:00Z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0x010100010119A6EE8E654E89365A3FBE58623B</vt:lpwstr>
  </property>
  <property fmtid="{D5CDD505-2E9C-101B-9397-08002B2CF9AE}" pid="3" name="MediaServiceImageTags">
    <vt:lpwstr/>
  </property>
</Properties>
</file>